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6CC41E" w14:textId="0D891639" w:rsidR="00950014" w:rsidRDefault="00BD6958">
      <w:pPr>
        <w:sectPr w:rsidR="00950014">
          <w:footerReference w:type="default" r:id="rId8"/>
          <w:headerReference w:type="first" r:id="rId9"/>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58252" behindDoc="0" locked="0" layoutInCell="1" allowOverlap="1" wp14:anchorId="6479D80E" wp14:editId="70F26592">
                <wp:simplePos x="0" y="0"/>
                <wp:positionH relativeFrom="page">
                  <wp:posOffset>951230</wp:posOffset>
                </wp:positionH>
                <wp:positionV relativeFrom="page">
                  <wp:posOffset>721995</wp:posOffset>
                </wp:positionV>
                <wp:extent cx="5761990" cy="963930"/>
                <wp:effectExtent l="0" t="0" r="0" b="1270"/>
                <wp:wrapTight wrapText="bothSides">
                  <wp:wrapPolygon edited="0">
                    <wp:start x="95" y="0"/>
                    <wp:lineTo x="95" y="21059"/>
                    <wp:lineTo x="21424" y="21059"/>
                    <wp:lineTo x="21424" y="0"/>
                    <wp:lineTo x="95" y="0"/>
                  </wp:wrapPolygon>
                </wp:wrapTight>
                <wp:docPr id="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8566AD" w14:textId="77777777" w:rsidR="00F32A4A" w:rsidRPr="00950014" w:rsidRDefault="00F32A4A" w:rsidP="00950014">
                            <w:pPr>
                              <w:pStyle w:val="Title"/>
                              <w:rPr>
                                <w:sz w:val="72"/>
                                <w:szCs w:val="72"/>
                              </w:rPr>
                            </w:pPr>
                            <w:r w:rsidRPr="00950014">
                              <w:rPr>
                                <w:sz w:val="72"/>
                                <w:szCs w:val="72"/>
                              </w:rPr>
                              <w:t>Rhetoric and Technology</w:t>
                            </w:r>
                          </w:p>
                          <w:p w14:paraId="46C0B2D2" w14:textId="77777777" w:rsidR="00F32A4A" w:rsidRPr="00BE3EA9" w:rsidRDefault="00F32A4A" w:rsidP="00950014">
                            <w:pPr>
                              <w:pStyle w:val="Title"/>
                              <w:rPr>
                                <w:sz w:val="48"/>
                                <w:szCs w:val="48"/>
                              </w:rPr>
                            </w:pPr>
                            <w:r w:rsidRPr="00BE3EA9">
                              <w:rPr>
                                <w:sz w:val="48"/>
                                <w:szCs w:val="48"/>
                              </w:rPr>
                              <w:t>English 6321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1" o:spid="_x0000_s1026" type="#_x0000_t202" style="position:absolute;margin-left:74.9pt;margin-top:56.85pt;width:453.7pt;height:75.9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" filled="f" stroked="f">
                <v:textbox inset=",0,,0">
                  <w:txbxContent>
                    <w:p w14:paraId="068566AD" w14:textId="77777777" w:rsidR="00F32A4A" w:rsidRPr="00950014" w:rsidRDefault="00F32A4A" w:rsidP="00950014">
                      <w:pPr>
                        <w:pStyle w:val="Title"/>
                        <w:rPr>
                          <w:sz w:val="72"/>
                          <w:szCs w:val="72"/>
                        </w:rPr>
                      </w:pPr>
                      <w:r w:rsidRPr="00950014">
                        <w:rPr>
                          <w:sz w:val="72"/>
                          <w:szCs w:val="72"/>
                        </w:rPr>
                        <w:t>Rhetoric and Technology</w:t>
                      </w:r>
                    </w:p>
                    <w:p w14:paraId="46C0B2D2" w14:textId="77777777" w:rsidR="00F32A4A" w:rsidRPr="00BE3EA9" w:rsidRDefault="00F32A4A" w:rsidP="00950014">
                      <w:pPr>
                        <w:pStyle w:val="Title"/>
                        <w:rPr>
                          <w:sz w:val="48"/>
                          <w:szCs w:val="48"/>
                        </w:rPr>
                      </w:pPr>
                      <w:r w:rsidRPr="00BE3EA9">
                        <w:rPr>
                          <w:sz w:val="48"/>
                          <w:szCs w:val="48"/>
                        </w:rPr>
                        <w:t>English 6321</w:t>
                      </w:r>
                    </w:p>
                  </w:txbxContent>
                </v:textbox>
                <w10:wrap type="tight" anchorx="page" anchory="page"/>
              </v:shape>
            </w:pict>
          </mc:Fallback>
        </mc:AlternateContent>
      </w:r>
      <w:r w:rsidR="00F92AB4">
        <w:rPr>
          <w:noProof/>
        </w:rPr>
        <mc:AlternateContent>
          <mc:Choice Requires="wps">
            <w:drawing>
              <wp:anchor distT="0" distB="0" distL="114300" distR="114300" simplePos="0" relativeHeight="251658264" behindDoc="0" locked="0" layoutInCell="1" allowOverlap="1" wp14:anchorId="5C77254F" wp14:editId="2ADE3C7F">
                <wp:simplePos x="0" y="0"/>
                <wp:positionH relativeFrom="page">
                  <wp:posOffset>4982845</wp:posOffset>
                </wp:positionH>
                <wp:positionV relativeFrom="page">
                  <wp:posOffset>2555875</wp:posOffset>
                </wp:positionV>
                <wp:extent cx="1554480" cy="1025525"/>
                <wp:effectExtent l="0" t="0" r="20320" b="15875"/>
                <wp:wrapTight wrapText="bothSides">
                  <wp:wrapPolygon edited="0">
                    <wp:start x="0" y="0"/>
                    <wp:lineTo x="0" y="21399"/>
                    <wp:lineTo x="21529" y="21399"/>
                    <wp:lineTo x="21529" y="0"/>
                    <wp:lineTo x="0" y="0"/>
                  </wp:wrapPolygon>
                </wp:wrapTight>
                <wp:docPr id="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71A40D" w14:textId="09F0EEF5" w:rsidR="00F32A4A" w:rsidRPr="00045304" w:rsidRDefault="00F32A4A" w:rsidP="00950014">
                            <w:pPr>
                              <w:pStyle w:val="BodyText2"/>
                            </w:pPr>
                            <w:r>
                              <w:t>I’m on campus most days, so email me to set up an appointment. M</w:t>
                            </w:r>
                            <w:r w:rsidR="00AD0BE8">
                              <w:t xml:space="preserve">onday and Wednesday afternoons </w:t>
                            </w:r>
                            <w:r>
                              <w:t xml:space="preserve">are best.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7" type="#_x0000_t202" style="position:absolute;margin-left:392.35pt;margin-top:201.25pt;width:122.4pt;height:80.7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" filled="f" stroked="f">
                <v:textbox inset="0,0,0,0">
                  <w:txbxContent>
                    <w:p w14:paraId="5971A40D" w14:textId="09F0EEF5" w:rsidR="00F32A4A" w:rsidRPr="00045304" w:rsidRDefault="00F32A4A" w:rsidP="00950014">
                      <w:pPr>
                        <w:pStyle w:val="BodyText2"/>
                      </w:pPr>
                      <w:r>
                        <w:t>I’m on campus most days, so email me to set up an appointment. M</w:t>
                      </w:r>
                      <w:r w:rsidR="00AD0BE8">
                        <w:t xml:space="preserve">onday and Wednesday afternoons </w:t>
                      </w:r>
                      <w:r>
                        <w:t xml:space="preserve">are best. </w:t>
                      </w:r>
                    </w:p>
                  </w:txbxContent>
                </v:textbox>
                <w10:wrap type="tight" anchorx="page" anchory="page"/>
              </v:shape>
            </w:pict>
          </mc:Fallback>
        </mc:AlternateContent>
      </w:r>
      <w:r w:rsidR="00CE3D7A">
        <w:rPr>
          <w:noProof/>
        </w:rPr>
        <mc:AlternateContent>
          <mc:Choice Requires="wpg">
            <w:drawing>
              <wp:anchor distT="0" distB="0" distL="114300" distR="114300" simplePos="0" relativeHeight="251658242" behindDoc="0" locked="0" layoutInCell="1" allowOverlap="1" wp14:anchorId="263CBDE9" wp14:editId="58C199C4">
                <wp:simplePos x="0" y="0"/>
                <wp:positionH relativeFrom="page">
                  <wp:posOffset>432435</wp:posOffset>
                </wp:positionH>
                <wp:positionV relativeFrom="page">
                  <wp:posOffset>5048250</wp:posOffset>
                </wp:positionV>
                <wp:extent cx="4617720" cy="3136900"/>
                <wp:effectExtent l="0" t="0" r="0" b="12700"/>
                <wp:wrapThrough wrapText="bothSides">
                  <wp:wrapPolygon edited="0">
                    <wp:start x="119" y="0"/>
                    <wp:lineTo x="119" y="21513"/>
                    <wp:lineTo x="21386" y="21513"/>
                    <wp:lineTo x="21386" y="0"/>
                    <wp:lineTo x="119" y="0"/>
                  </wp:wrapPolygon>
                </wp:wrapThrough>
                <wp:docPr id="18" name="Group 18"/>
                <wp:cNvGraphicFramePr/>
                <a:graphic xmlns:a="http://schemas.openxmlformats.org/drawingml/2006/main">
                  <a:graphicData uri="http://schemas.microsoft.com/office/word/2010/wordprocessingGroup">
                    <wpg:wgp>
                      <wpg:cNvGrpSpPr/>
                      <wpg:grpSpPr>
                        <a:xfrm>
                          <a:off x="0" y="0"/>
                          <a:ext cx="4617720" cy="3136900"/>
                          <a:chOff x="0" y="0"/>
                          <a:chExt cx="4617720" cy="3136900"/>
                        </a:xfrm>
                        <a:extLst>
                          <a:ext uri="{0CCBE362-F206-4b92-989A-16890622DB6E}">
                            <ma14:wrappingTextBoxFlag xmlns:ma14="http://schemas.microsoft.com/office/mac/drawingml/2011/main" val="1"/>
                          </a:ext>
                        </a:extLst>
                      </wpg:grpSpPr>
                      <wps:wsp>
                        <wps:cNvPr id="33" name="Text Box 58"/>
                        <wps:cNvSpPr txBox="1">
                          <a:spLocks noChangeArrowheads="1"/>
                        </wps:cNvSpPr>
                        <wps:spPr bwMode="auto">
                          <a:xfrm>
                            <a:off x="0" y="0"/>
                            <a:ext cx="461772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206375"/>
                            <a:ext cx="2621280" cy="228600"/>
                          </a:xfrm>
                          <a:prstGeom prst="rect">
                            <a:avLst/>
                          </a:prstGeom>
                          <a:noFill/>
                          <a:ln>
                            <a:noFill/>
                          </a:ln>
                          <a:effectLst/>
                          <a:extLst>
                            <a:ext uri="{C572A759-6A51-4108-AA02-DFA0A04FC94B}">
                              <ma14:wrappingTextBoxFlag xmlns:ma14="http://schemas.microsoft.com/office/mac/drawingml/2011/main"/>
                            </a:ext>
                          </a:extLst>
                        </wps:spPr>
                        <wps:txbx id="3">
                          <w:txbxContent>
                            <w:p w14:paraId="33587F9A" w14:textId="3F7F87D2" w:rsidR="00F32A4A" w:rsidRPr="00D859EC" w:rsidRDefault="00F32A4A" w:rsidP="00950014">
                              <w:pPr>
                                <w:pStyle w:val="Heading3"/>
                              </w:pPr>
                              <w:r>
                                <w:t xml:space="preserve">This course is focused on the intersections and juxtapositions, </w:t>
                              </w:r>
                              <w:proofErr w:type="gramStart"/>
                              <w:r>
                                <w:t>the and/or</w:t>
                              </w:r>
                              <w:proofErr w:type="gramEnd"/>
                              <w:r>
                                <w:t xml:space="preserve">, the either/both of rhetoric and technology. We will consider rhetoric’s impact on technology and technology’s impact on rhetoric. The general topics for our readings, discussions, and projects will </w:t>
                              </w:r>
                              <w:r w:rsidR="00844A21">
                                <w:t>(</w:t>
                              </w:r>
                              <w:proofErr w:type="gramStart"/>
                              <w:r>
                                <w:t>r</w:t>
                              </w:r>
                              <w:r w:rsidR="00844A21">
                                <w:t>)</w:t>
                              </w:r>
                              <w:r>
                                <w:t>evolve</w:t>
                              </w:r>
                              <w:proofErr w:type="gramEnd"/>
                              <w:r>
                                <w:t xml:space="preserve"> around the shifting notions of literacy/</w:t>
                              </w:r>
                              <w:proofErr w:type="spellStart"/>
                              <w:r>
                                <w:t>ies</w:t>
                              </w:r>
                              <w:proofErr w:type="spellEnd"/>
                              <w:r>
                                <w:t>; the impact of these shifts on composition pedagogy; as well as their social, professional, and cultural implications.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433705"/>
                            <a:ext cx="2625725" cy="22796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660400"/>
                            <a:ext cx="2630170" cy="22860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887730"/>
                            <a:ext cx="2634615" cy="22860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115060"/>
                            <a:ext cx="2639060" cy="22796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341755"/>
                            <a:ext cx="2644775" cy="228600"/>
                          </a:xfrm>
                          <a:prstGeom prst="rect">
                            <a:avLst/>
                          </a:prstGeom>
                          <a:noFill/>
                          <a:ln>
                            <a:noFill/>
                          </a:ln>
                          <a:effectLst/>
                          <a:extLst>
                            <a:ext uri="{C572A759-6A51-4108-AA02-DFA0A04FC94B}">
                              <ma14:wrappingTextBoxFlag xmlns:ma14="http://schemas.microsoft.com/office/mac/drawingml/2011/main"/>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569085"/>
                            <a:ext cx="4434840" cy="1136650"/>
                          </a:xfrm>
                          <a:prstGeom prst="rect">
                            <a:avLst/>
                          </a:prstGeom>
                          <a:noFill/>
                          <a:ln>
                            <a:noFill/>
                          </a:ln>
                          <a:effectLst/>
                          <a:extLst>
                            <a:ext uri="{C572A759-6A51-4108-AA02-DFA0A04FC94B}">
                              <ma14:wrappingTextBoxFlag xmlns:ma14="http://schemas.microsoft.com/office/mac/drawingml/2011/main"/>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28" style="position:absolute;margin-left:34.05pt;margin-top:397.5pt;width:363.6pt;height:247pt;z-index:251658242;mso-position-horizontal-relative:page;mso-position-vertical-relative:page" coordsize="4617720,3136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" mv:complextextbox="1">
                <v:shape id="Text Box 58" o:spid="_x0000_s1029" type="#_x0000_t202" style="position:absolute;width:4617720;height:3136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81BgxQAA&#10;ANsAAAAPAAAAZHJzL2Rvd25yZXYueG1sRI9Ba8JAFITvhf6H5RW8NRsrtCW6CaEQqGDBWvH8zD6T&#10;YPZtkt1q9Ne7hYLHYWa+YRbZaFpxosE1lhVMoxgEcWl1w5WC7U/x/A7CeWSNrWVScCEHWfr4sMBE&#10;2zN/02njKxEg7BJUUHvfJVK6siaDLrIdcfAOdjDogxwqqQc8B7hp5Uscv0qDDYeFGjv6qKk8bn6N&#10;gq/1vr8uY2fa3BfFW77uV4ddr9TkacznIDyN/h7+b39qBbMZ/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zUGDFAAAA2wAAAA8AAAAAAAAAAAAAAAAAlwIAAGRycy9k&#10;b3ducmV2LnhtbFBLBQYAAAAABAAEAPUAAACJAwAAAAA=&#10;" mv:complextextbox="1" filled="f" stroked="f">
                  <v:textbox inset=",0,,0"/>
                </v:shape>
                <v:shape id="Text Box 1" o:spid="_x0000_s1030" type="#_x0000_t202" style="position:absolute;left:91440;top:206375;width:262128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_x0000_s1031" inset="0,0,0,0">
                    <w:txbxContent>
                      <w:p w14:paraId="33587F9A" w14:textId="3F7F87D2" w:rsidR="00F32A4A" w:rsidRPr="00D859EC" w:rsidRDefault="00F32A4A" w:rsidP="00950014">
                        <w:pPr>
                          <w:pStyle w:val="Heading3"/>
                        </w:pPr>
                        <w:r>
                          <w:t xml:space="preserve">This course is focused on the intersections and juxtapositions, </w:t>
                        </w:r>
                        <w:proofErr w:type="gramStart"/>
                        <w:r>
                          <w:t>the and/or</w:t>
                        </w:r>
                        <w:proofErr w:type="gramEnd"/>
                        <w:r>
                          <w:t xml:space="preserve">, the either/both of rhetoric and technology. We will consider rhetoric’s impact on technology and technology’s impact on rhetoric. The general topics for our readings, discussions, and projects will </w:t>
                        </w:r>
                        <w:r w:rsidR="00844A21">
                          <w:t>(</w:t>
                        </w:r>
                        <w:proofErr w:type="gramStart"/>
                        <w:r>
                          <w:t>r</w:t>
                        </w:r>
                        <w:r w:rsidR="00844A21">
                          <w:t>)</w:t>
                        </w:r>
                        <w:r>
                          <w:t>evolve</w:t>
                        </w:r>
                        <w:proofErr w:type="gramEnd"/>
                        <w:r>
                          <w:t xml:space="preserve"> around the shifting notions of literacy/</w:t>
                        </w:r>
                        <w:proofErr w:type="spellStart"/>
                        <w:r>
                          <w:t>ies</w:t>
                        </w:r>
                        <w:proofErr w:type="spellEnd"/>
                        <w:r>
                          <w:t>; the impact of these shifts on composition pedagogy; as well as their social, professional, and cultural implications.</w:t>
                        </w:r>
                      </w:p>
                    </w:txbxContent>
                  </v:textbox>
                </v:shape>
                <v:shape id="_x0000_s1031" type="#_x0000_t202" style="position:absolute;left:91440;top:433705;width:262572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2" type="#_x0000_t202" style="position:absolute;left:91440;top:660400;width:263017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3" type="#_x0000_t202" style="position:absolute;left:91440;top:887730;width:263461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5" inset="0,0,0,0">
                    <w:txbxContent/>
                  </v:textbox>
                </v:shape>
                <v:shape id="Text Box 15" o:spid="_x0000_s1034" type="#_x0000_t202" style="position:absolute;left:91440;top:1115060;width:2639060;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35" type="#_x0000_t202" style="position:absolute;left:91440;top:1341755;width:264477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36" type="#_x0000_t202" style="position:absolute;left:91440;top:1569085;width:4434840;height:1136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A957C1">
        <w:rPr>
          <w:noProof/>
        </w:rPr>
        <w:drawing>
          <wp:anchor distT="0" distB="0" distL="114300" distR="114300" simplePos="0" relativeHeight="251658267" behindDoc="0" locked="0" layoutInCell="1" allowOverlap="1" wp14:anchorId="663456FC" wp14:editId="266A45FE">
            <wp:simplePos x="0" y="0"/>
            <wp:positionH relativeFrom="page">
              <wp:posOffset>3382645</wp:posOffset>
            </wp:positionH>
            <wp:positionV relativeFrom="page">
              <wp:posOffset>5168900</wp:posOffset>
            </wp:positionV>
            <wp:extent cx="1600200" cy="1149350"/>
            <wp:effectExtent l="127000" t="127000" r="127000" b="146050"/>
            <wp:wrapTight wrapText="bothSides">
              <wp:wrapPolygon edited="0">
                <wp:start x="1371" y="-2387"/>
                <wp:lineTo x="-1714" y="-1432"/>
                <wp:lineTo x="-1371" y="22913"/>
                <wp:lineTo x="-1029" y="23867"/>
                <wp:lineTo x="20229" y="23867"/>
                <wp:lineTo x="21943" y="21481"/>
                <wp:lineTo x="22971" y="14320"/>
                <wp:lineTo x="22971" y="6206"/>
                <wp:lineTo x="22286" y="-955"/>
                <wp:lineTo x="22286" y="-2387"/>
                <wp:lineTo x="1371" y="-2387"/>
              </wp:wrapPolygon>
            </wp:wrapTight>
            <wp:docPr id="27" name="Placeholder" descr=":::Shared:from 10-18:all photo download:42-1618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5" descr=":::Shared:from 10-18:all photo download:42-16184204.jpg"/>
                    <pic:cNvPicPr>
                      <a:picLocks noChangeAspect="1" noChangeArrowheads="1"/>
                    </pic:cNvPicPr>
                  </pic:nvPicPr>
                  <pic:blipFill>
                    <a:blip r:embed="rId10"/>
                    <a:srcRect l="3709" r="7465" b="4326"/>
                    <a:stretch>
                      <a:fillRect/>
                    </a:stretch>
                  </pic:blipFill>
                  <pic:spPr bwMode="auto">
                    <a:xfrm>
                      <a:off x="0" y="0"/>
                      <a:ext cx="1600200" cy="1149350"/>
                    </a:xfrm>
                    <a:prstGeom prst="round2DiagRect">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957C1">
        <w:rPr>
          <w:noProof/>
        </w:rPr>
        <mc:AlternateContent>
          <mc:Choice Requires="wps">
            <w:drawing>
              <wp:anchor distT="0" distB="0" distL="114300" distR="114300" simplePos="0" relativeHeight="251658240" behindDoc="0" locked="0" layoutInCell="1" allowOverlap="1" wp14:anchorId="52C4620A" wp14:editId="560BF0C5">
                <wp:simplePos x="0" y="0"/>
                <wp:positionH relativeFrom="page">
                  <wp:posOffset>432435</wp:posOffset>
                </wp:positionH>
                <wp:positionV relativeFrom="page">
                  <wp:posOffset>6299200</wp:posOffset>
                </wp:positionV>
                <wp:extent cx="4617720" cy="3611880"/>
                <wp:effectExtent l="0" t="0" r="0" b="20320"/>
                <wp:wrapTight wrapText="bothSides">
                  <wp:wrapPolygon edited="0">
                    <wp:start x="119" y="0"/>
                    <wp:lineTo x="119" y="21570"/>
                    <wp:lineTo x="21386" y="21570"/>
                    <wp:lineTo x="21386" y="0"/>
                    <wp:lineTo x="119" y="0"/>
                  </wp:wrapPolygon>
                </wp:wrapTight>
                <wp:docPr id="3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009A7BA" w14:textId="7B830EA7" w:rsidR="00F32A4A" w:rsidRPr="006C205D" w:rsidRDefault="00F32A4A" w:rsidP="00950014">
                            <w:pPr>
                              <w:pStyle w:val="BodyText"/>
                            </w:pPr>
                            <w:r>
                              <w:t xml:space="preserve"> </w:t>
                            </w:r>
                          </w:p>
                        </w:txbxContent>
                      </wps:txbx>
                      <wps:bodyPr rot="0" vert="horz" wrap="square" lIns="91440" tIns="0" rIns="91440" bIns="0" anchor="t" anchorCtr="0" upright="1">
                        <a:noAutofit/>
                      </wps:bodyPr>
                    </wps:wsp>
                  </a:graphicData>
                </a:graphic>
              </wp:anchor>
            </w:drawing>
          </mc:Choice>
          <mc:Fallback>
            <w:pict>
              <v:shape id="Text Box 267" o:spid="_x0000_s1037" type="#_x0000_t202" style="position:absolute;margin-left:34.05pt;margin-top:496pt;width:363.6pt;height:284.4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" mv:complextextbox="1" filled="f" stroked="f">
                <v:textbox inset=",0,,0">
                  <w:txbxContent>
                    <w:p w14:paraId="4009A7BA" w14:textId="7B830EA7" w:rsidR="00F32A4A" w:rsidRPr="006C205D" w:rsidRDefault="00F32A4A" w:rsidP="00950014">
                      <w:pPr>
                        <w:pStyle w:val="BodyText"/>
                      </w:pPr>
                      <w:r>
                        <w:t xml:space="preserve"> </w:t>
                      </w:r>
                    </w:p>
                  </w:txbxContent>
                </v:textbox>
                <w10:wrap type="tight" anchorx="page" anchory="page"/>
              </v:shape>
            </w:pict>
          </mc:Fallback>
        </mc:AlternateContent>
      </w:r>
      <w:r w:rsidR="003333F6">
        <w:rPr>
          <w:noProof/>
        </w:rPr>
        <w:drawing>
          <wp:anchor distT="0" distB="0" distL="114300" distR="114300" simplePos="0" relativeHeight="251666505" behindDoc="0" locked="0" layoutInCell="1" allowOverlap="1" wp14:anchorId="7F647D08" wp14:editId="2320AB0E">
            <wp:simplePos x="0" y="0"/>
            <wp:positionH relativeFrom="page">
              <wp:posOffset>5457190</wp:posOffset>
            </wp:positionH>
            <wp:positionV relativeFrom="page">
              <wp:posOffset>4176395</wp:posOffset>
            </wp:positionV>
            <wp:extent cx="1692275" cy="1692275"/>
            <wp:effectExtent l="0" t="0" r="9525" b="9525"/>
            <wp:wrapThrough wrapText="bothSides">
              <wp:wrapPolygon edited="0">
                <wp:start x="0" y="0"/>
                <wp:lineTo x="0" y="21397"/>
                <wp:lineTo x="21397" y="21397"/>
                <wp:lineTo x="21397" y="0"/>
                <wp:lineTo x="0" y="0"/>
              </wp:wrapPolygon>
            </wp:wrapThrough>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772">
        <w:rPr>
          <w:noProof/>
        </w:rPr>
        <mc:AlternateContent>
          <mc:Choice Requires="wps">
            <w:drawing>
              <wp:anchor distT="0" distB="0" distL="114300" distR="114300" simplePos="0" relativeHeight="251658305" behindDoc="0" locked="0" layoutInCell="1" allowOverlap="1" wp14:anchorId="209C9DEF" wp14:editId="374F0ABC">
                <wp:simplePos x="5486400" y="8229600"/>
                <wp:positionH relativeFrom="page">
                  <wp:posOffset>5291455</wp:posOffset>
                </wp:positionH>
                <wp:positionV relativeFrom="page">
                  <wp:posOffset>4127500</wp:posOffset>
                </wp:positionV>
                <wp:extent cx="2011680" cy="5486400"/>
                <wp:effectExtent l="0" t="0" r="20320" b="0"/>
                <wp:wrapTight wrapText="bothSides">
                  <wp:wrapPolygon edited="0">
                    <wp:start x="1636" y="0"/>
                    <wp:lineTo x="0" y="500"/>
                    <wp:lineTo x="0" y="21500"/>
                    <wp:lineTo x="19636" y="21500"/>
                    <wp:lineTo x="19909" y="21500"/>
                    <wp:lineTo x="21545" y="20900"/>
                    <wp:lineTo x="21545" y="0"/>
                    <wp:lineTo x="1636" y="0"/>
                  </wp:wrapPolygon>
                </wp:wrapTight>
                <wp:docPr id="79" name="Round Diagonal Corner Rectangle 79"/>
                <wp:cNvGraphicFramePr/>
                <a:graphic xmlns:a="http://schemas.openxmlformats.org/drawingml/2006/main">
                  <a:graphicData uri="http://schemas.microsoft.com/office/word/2010/wordprocessingShape">
                    <wps:wsp>
                      <wps:cNvSpPr/>
                      <wps:spPr>
                        <a:xfrm>
                          <a:off x="0" y="0"/>
                          <a:ext cx="2011680" cy="54864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9" o:spid="_x0000_s1026" style="position:absolute;margin-left:416.65pt;margin-top:325pt;width:158.4pt;height:6in;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011680,548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" path="m335287,0l2011680,,2011680,,2011680,5151113c2011680,5336287,1861567,5486400,1676393,5486400l0,5486400,,5486400,,335287c0,150113,150113,,335287,0xe" fillcolor="#d6eefb [670]" stroked="f">
                <v:path arrowok="t" o:connecttype="custom" o:connectlocs="335287,0;2011680,0;2011680,0;2011680,5151113;1676393,5486400;0,5486400;0,5486400;0,335287;335287,0" o:connectangles="0,0,0,0,0,0,0,0,0"/>
                <w10:wrap type="tight" anchorx="page" anchory="page"/>
              </v:shape>
            </w:pict>
          </mc:Fallback>
        </mc:AlternateContent>
      </w:r>
      <w:r w:rsidR="00C1391B">
        <w:rPr>
          <w:noProof/>
        </w:rPr>
        <mc:AlternateContent>
          <mc:Choice Requires="wps">
            <w:drawing>
              <wp:anchor distT="0" distB="0" distL="114300" distR="114300" simplePos="0" relativeHeight="251658261" behindDoc="0" locked="0" layoutInCell="1" allowOverlap="1" wp14:anchorId="0F91F93B" wp14:editId="6E5B8F2F">
                <wp:simplePos x="0" y="0"/>
                <wp:positionH relativeFrom="page">
                  <wp:posOffset>3108960</wp:posOffset>
                </wp:positionH>
                <wp:positionV relativeFrom="page">
                  <wp:posOffset>2555875</wp:posOffset>
                </wp:positionV>
                <wp:extent cx="1554480" cy="739775"/>
                <wp:effectExtent l="0" t="0" r="20320" b="22225"/>
                <wp:wrapTight wrapText="bothSides">
                  <wp:wrapPolygon edited="0">
                    <wp:start x="0" y="0"/>
                    <wp:lineTo x="0" y="21507"/>
                    <wp:lineTo x="21529" y="21507"/>
                    <wp:lineTo x="21529" y="0"/>
                    <wp:lineTo x="0" y="0"/>
                  </wp:wrapPolygon>
                </wp:wrapTight>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FF6A6F" w14:textId="77777777" w:rsidR="00F32A4A" w:rsidRDefault="00F32A4A" w:rsidP="00950014">
                            <w:pPr>
                              <w:pStyle w:val="BodyText2"/>
                            </w:pPr>
                            <w:r>
                              <w:t>Monday and Wednesday</w:t>
                            </w:r>
                          </w:p>
                          <w:p w14:paraId="77A2D9D2" w14:textId="77777777" w:rsidR="00F32A4A" w:rsidRDefault="00F32A4A" w:rsidP="00950014">
                            <w:pPr>
                              <w:pStyle w:val="BodyText2"/>
                            </w:pPr>
                            <w:r>
                              <w:t>4:30-5:50</w:t>
                            </w:r>
                          </w:p>
                          <w:p w14:paraId="3D8B41A7" w14:textId="77777777" w:rsidR="00F32A4A" w:rsidRPr="00045304" w:rsidRDefault="00F32A4A" w:rsidP="00950014">
                            <w:pPr>
                              <w:pStyle w:val="BodyText2"/>
                            </w:pPr>
                            <w:r>
                              <w:t>Hudspeth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8" type="#_x0000_t202" style="position:absolute;margin-left:244.8pt;margin-top:201.25pt;width:122.4pt;height:58.2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" filled="f" stroked="f">
                <v:textbox inset="0,0,0,0">
                  <w:txbxContent>
                    <w:p w14:paraId="0EFF6A6F" w14:textId="77777777" w:rsidR="00F32A4A" w:rsidRDefault="00F32A4A" w:rsidP="00950014">
                      <w:pPr>
                        <w:pStyle w:val="BodyText2"/>
                      </w:pPr>
                      <w:r>
                        <w:t>Monday and Wednesday</w:t>
                      </w:r>
                    </w:p>
                    <w:p w14:paraId="77A2D9D2" w14:textId="77777777" w:rsidR="00F32A4A" w:rsidRDefault="00F32A4A" w:rsidP="00950014">
                      <w:pPr>
                        <w:pStyle w:val="BodyText2"/>
                      </w:pPr>
                      <w:r>
                        <w:t>4:30-5:50</w:t>
                      </w:r>
                    </w:p>
                    <w:p w14:paraId="3D8B41A7" w14:textId="77777777" w:rsidR="00F32A4A" w:rsidRPr="00045304" w:rsidRDefault="00F32A4A" w:rsidP="00950014">
                      <w:pPr>
                        <w:pStyle w:val="BodyText2"/>
                      </w:pPr>
                      <w:r>
                        <w:t>Hudspeth 213</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60" behindDoc="0" locked="0" layoutInCell="1" allowOverlap="1" wp14:anchorId="6B2C9117" wp14:editId="4990E374">
                <wp:simplePos x="0" y="0"/>
                <wp:positionH relativeFrom="page">
                  <wp:posOffset>3108960</wp:posOffset>
                </wp:positionH>
                <wp:positionV relativeFrom="page">
                  <wp:posOffset>2327275</wp:posOffset>
                </wp:positionV>
                <wp:extent cx="1554480" cy="228600"/>
                <wp:effectExtent l="0" t="0" r="20320" b="0"/>
                <wp:wrapTight wrapText="bothSides">
                  <wp:wrapPolygon edited="0">
                    <wp:start x="0" y="0"/>
                    <wp:lineTo x="0" y="19200"/>
                    <wp:lineTo x="21529" y="19200"/>
                    <wp:lineTo x="21529" y="0"/>
                    <wp:lineTo x="0" y="0"/>
                  </wp:wrapPolygon>
                </wp:wrapTight>
                <wp:docPr id="5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F9EFF3" w14:textId="77777777" w:rsidR="00F32A4A" w:rsidRPr="00950014" w:rsidRDefault="00F32A4A" w:rsidP="00950014">
                            <w:pPr>
                              <w:pStyle w:val="BlockText"/>
                              <w:rPr>
                                <w:sz w:val="28"/>
                                <w:szCs w:val="28"/>
                              </w:rPr>
                            </w:pPr>
                            <w:r w:rsidRPr="00950014">
                              <w:rPr>
                                <w:sz w:val="28"/>
                                <w:szCs w:val="28"/>
                              </w:rPr>
                              <w:t>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style="position:absolute;margin-left:244.8pt;margin-top:183.25pt;width:122.4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" filled="f" stroked="f">
                <v:textbox inset="0,0,0,0">
                  <w:txbxContent>
                    <w:p w14:paraId="37F9EFF3" w14:textId="77777777" w:rsidR="00F32A4A" w:rsidRPr="00950014" w:rsidRDefault="00F32A4A" w:rsidP="00950014">
                      <w:pPr>
                        <w:pStyle w:val="BlockText"/>
                        <w:rPr>
                          <w:sz w:val="28"/>
                          <w:szCs w:val="28"/>
                        </w:rPr>
                      </w:pPr>
                      <w:r w:rsidRPr="00950014">
                        <w:rPr>
                          <w:sz w:val="28"/>
                          <w:szCs w:val="28"/>
                        </w:rPr>
                        <w:t>Course</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7" behindDoc="0" locked="0" layoutInCell="1" allowOverlap="1" wp14:anchorId="184FB988" wp14:editId="5672A9D6">
                <wp:simplePos x="0" y="0"/>
                <wp:positionH relativeFrom="page">
                  <wp:posOffset>1235075</wp:posOffset>
                </wp:positionH>
                <wp:positionV relativeFrom="page">
                  <wp:posOffset>2327275</wp:posOffset>
                </wp:positionV>
                <wp:extent cx="1554480" cy="228600"/>
                <wp:effectExtent l="0" t="0" r="20320" b="0"/>
                <wp:wrapTight wrapText="bothSides">
                  <wp:wrapPolygon edited="0">
                    <wp:start x="0" y="0"/>
                    <wp:lineTo x="0" y="19200"/>
                    <wp:lineTo x="21529" y="19200"/>
                    <wp:lineTo x="21529" y="0"/>
                    <wp:lineTo x="0" y="0"/>
                  </wp:wrapPolygon>
                </wp:wrapTight>
                <wp:docPr id="5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603A878" w14:textId="77777777" w:rsidR="00F32A4A" w:rsidRPr="00950014" w:rsidRDefault="00F32A4A" w:rsidP="00950014">
                            <w:pPr>
                              <w:pStyle w:val="BlockText"/>
                              <w:rPr>
                                <w:sz w:val="28"/>
                                <w:szCs w:val="28"/>
                              </w:rPr>
                            </w:pPr>
                            <w:r w:rsidRPr="00950014">
                              <w:rPr>
                                <w:sz w:val="28"/>
                                <w:szCs w:val="28"/>
                              </w:rPr>
                              <w:t>Contact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0" type="#_x0000_t202" style="position:absolute;margin-left:97.25pt;margin-top:183.25pt;width:122.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" filled="f" stroked="f">
                <v:textbox inset="0,0,0,0">
                  <w:txbxContent>
                    <w:p w14:paraId="1603A878" w14:textId="77777777" w:rsidR="00F32A4A" w:rsidRPr="00950014" w:rsidRDefault="00F32A4A" w:rsidP="00950014">
                      <w:pPr>
                        <w:pStyle w:val="BlockText"/>
                        <w:rPr>
                          <w:sz w:val="28"/>
                          <w:szCs w:val="28"/>
                        </w:rPr>
                      </w:pPr>
                      <w:r w:rsidRPr="00950014">
                        <w:rPr>
                          <w:sz w:val="28"/>
                          <w:szCs w:val="28"/>
                        </w:rPr>
                        <w:t>Contact Info</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63" behindDoc="0" locked="0" layoutInCell="1" allowOverlap="1" wp14:anchorId="4B55376E" wp14:editId="1F3C4EA1">
                <wp:simplePos x="0" y="0"/>
                <wp:positionH relativeFrom="page">
                  <wp:posOffset>4982845</wp:posOffset>
                </wp:positionH>
                <wp:positionV relativeFrom="page">
                  <wp:posOffset>2327275</wp:posOffset>
                </wp:positionV>
                <wp:extent cx="1554480" cy="228600"/>
                <wp:effectExtent l="0" t="0" r="20320" b="0"/>
                <wp:wrapTight wrapText="bothSides">
                  <wp:wrapPolygon edited="0">
                    <wp:start x="0" y="0"/>
                    <wp:lineTo x="0" y="19200"/>
                    <wp:lineTo x="21529" y="19200"/>
                    <wp:lineTo x="21529" y="0"/>
                    <wp:lineTo x="0" y="0"/>
                  </wp:wrapPolygon>
                </wp:wrapTight>
                <wp:docPr id="4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90A989" w14:textId="77777777" w:rsidR="00F32A4A" w:rsidRPr="00045304" w:rsidRDefault="00F32A4A" w:rsidP="00950014">
                            <w:pPr>
                              <w:pStyle w:val="BlockText"/>
                            </w:pPr>
                            <w:r>
                              <w:t>Office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margin-left:392.35pt;margin-top:183.25pt;width:122.4pt;height:18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" filled="f" stroked="f">
                <v:textbox inset="0,0,0,0">
                  <w:txbxContent>
                    <w:p w14:paraId="2090A989" w14:textId="77777777" w:rsidR="00F32A4A" w:rsidRPr="00045304" w:rsidRDefault="00F32A4A" w:rsidP="00950014">
                      <w:pPr>
                        <w:pStyle w:val="BlockText"/>
                      </w:pPr>
                      <w:r>
                        <w:t>Office Hours</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9" behindDoc="0" locked="0" layoutInCell="1" allowOverlap="1" wp14:anchorId="67A13DE5" wp14:editId="2FD05801">
                <wp:simplePos x="0" y="0"/>
                <wp:positionH relativeFrom="page">
                  <wp:posOffset>1235075</wp:posOffset>
                </wp:positionH>
                <wp:positionV relativeFrom="page">
                  <wp:posOffset>3279775</wp:posOffset>
                </wp:positionV>
                <wp:extent cx="1554480" cy="228600"/>
                <wp:effectExtent l="0" t="0" r="20320" b="0"/>
                <wp:wrapTight wrapText="bothSides">
                  <wp:wrapPolygon edited="0">
                    <wp:start x="0" y="0"/>
                    <wp:lineTo x="0" y="19200"/>
                    <wp:lineTo x="21529" y="19200"/>
                    <wp:lineTo x="21529" y="0"/>
                    <wp:lineTo x="0" y="0"/>
                  </wp:wrapPolygon>
                </wp:wrapTight>
                <wp:docPr id="4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FC3A23" w14:textId="77777777" w:rsidR="00F32A4A" w:rsidRPr="00045304" w:rsidRDefault="00F32A4A" w:rsidP="00950014">
                            <w:pPr>
                              <w:pStyle w:val="Page"/>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2" type="#_x0000_t202" style="position:absolute;margin-left:97.25pt;margin-top:258.25pt;width:122.4pt;height:18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" filled="f" stroked="f">
                <v:textbox inset="0,0,0,0">
                  <w:txbxContent>
                    <w:p w14:paraId="65FC3A23" w14:textId="77777777" w:rsidR="00F32A4A" w:rsidRPr="00045304" w:rsidRDefault="00F32A4A" w:rsidP="00950014">
                      <w:pPr>
                        <w:pStyle w:val="Page"/>
                      </w:pPr>
                      <w:r>
                        <w:t xml:space="preserve">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8" behindDoc="0" locked="0" layoutInCell="1" allowOverlap="1" wp14:anchorId="66CCE1B9" wp14:editId="5CFC5B5C">
                <wp:simplePos x="0" y="0"/>
                <wp:positionH relativeFrom="page">
                  <wp:posOffset>1235075</wp:posOffset>
                </wp:positionH>
                <wp:positionV relativeFrom="page">
                  <wp:posOffset>2555875</wp:posOffset>
                </wp:positionV>
                <wp:extent cx="1554480" cy="739775"/>
                <wp:effectExtent l="0" t="0" r="20320" b="22225"/>
                <wp:wrapTight wrapText="bothSides">
                  <wp:wrapPolygon edited="0">
                    <wp:start x="0" y="0"/>
                    <wp:lineTo x="0" y="21507"/>
                    <wp:lineTo x="21529" y="21507"/>
                    <wp:lineTo x="21529" y="0"/>
                    <wp:lineTo x="0" y="0"/>
                  </wp:wrapPolygon>
                </wp:wrapTight>
                <wp:docPr id="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464AA1D" w14:textId="77777777" w:rsidR="00F32A4A" w:rsidRDefault="00F32A4A" w:rsidP="00950014">
                            <w:pPr>
                              <w:pStyle w:val="BodyText2"/>
                            </w:pPr>
                            <w:r>
                              <w:t>Office: Kelly Hall 118A</w:t>
                            </w:r>
                          </w:p>
                          <w:p w14:paraId="14DEFAD2" w14:textId="77777777" w:rsidR="00F32A4A" w:rsidRDefault="00F32A4A" w:rsidP="00950014">
                            <w:pPr>
                              <w:pStyle w:val="BodyText2"/>
                            </w:pPr>
                            <w:r>
                              <w:t>Phone: 747-6318</w:t>
                            </w:r>
                          </w:p>
                          <w:p w14:paraId="49490D6D" w14:textId="77777777" w:rsidR="00F32A4A" w:rsidRPr="00045304" w:rsidRDefault="00F32A4A" w:rsidP="00950014">
                            <w:pPr>
                              <w:pStyle w:val="BodyText2"/>
                            </w:pPr>
                            <w:r>
                              <w:t>Email: blbrunk@utep.edu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3" type="#_x0000_t202" style="position:absolute;margin-left:97.25pt;margin-top:201.25pt;width:122.4pt;height:58.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" filled="f" stroked="f">
                <v:textbox inset="0,0,0,0">
                  <w:txbxContent>
                    <w:p w14:paraId="3464AA1D" w14:textId="77777777" w:rsidR="00F32A4A" w:rsidRDefault="00F32A4A" w:rsidP="00950014">
                      <w:pPr>
                        <w:pStyle w:val="BodyText2"/>
                      </w:pPr>
                      <w:r>
                        <w:t>Office: Kelly Hall 118A</w:t>
                      </w:r>
                    </w:p>
                    <w:p w14:paraId="14DEFAD2" w14:textId="77777777" w:rsidR="00F32A4A" w:rsidRDefault="00F32A4A" w:rsidP="00950014">
                      <w:pPr>
                        <w:pStyle w:val="BodyText2"/>
                      </w:pPr>
                      <w:r>
                        <w:t>Phone: 747-6318</w:t>
                      </w:r>
                    </w:p>
                    <w:p w14:paraId="49490D6D" w14:textId="77777777" w:rsidR="00F32A4A" w:rsidRPr="00045304" w:rsidRDefault="00F32A4A" w:rsidP="00950014">
                      <w:pPr>
                        <w:pStyle w:val="BodyText2"/>
                      </w:pPr>
                      <w:r>
                        <w:t>Email: blbrunk@utep.edu</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307" behindDoc="0" locked="0" layoutInCell="1" allowOverlap="1" wp14:anchorId="5849BA80" wp14:editId="2D9FCD05">
                <wp:simplePos x="0" y="0"/>
                <wp:positionH relativeFrom="page">
                  <wp:posOffset>5392420</wp:posOffset>
                </wp:positionH>
                <wp:positionV relativeFrom="page">
                  <wp:posOffset>5897880</wp:posOffset>
                </wp:positionV>
                <wp:extent cx="1828800" cy="483870"/>
                <wp:effectExtent l="0" t="0" r="0" b="24130"/>
                <wp:wrapTight wrapText="bothSides">
                  <wp:wrapPolygon edited="0">
                    <wp:start x="300" y="0"/>
                    <wp:lineTo x="300" y="21543"/>
                    <wp:lineTo x="21000" y="21543"/>
                    <wp:lineTo x="21000" y="0"/>
                    <wp:lineTo x="300" y="0"/>
                  </wp:wrapPolygon>
                </wp:wrapTight>
                <wp:docPr id="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35F2E9" w14:textId="66890D2F" w:rsidR="00F32A4A" w:rsidRPr="00D859EC" w:rsidRDefault="00F32A4A" w:rsidP="00950014">
                            <w:pPr>
                              <w:pStyle w:val="Heading4"/>
                            </w:pPr>
                            <w:r>
                              <w:t>Course Goals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4" type="#_x0000_t202" style="position:absolute;margin-left:424.6pt;margin-top:464.4pt;width:2in;height:38.1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" filled="f" stroked="f">
                <v:textbox inset=",0,,0">
                  <w:txbxContent>
                    <w:p w14:paraId="7435F2E9" w14:textId="66890D2F" w:rsidR="00F32A4A" w:rsidRPr="00D859EC" w:rsidRDefault="00F32A4A" w:rsidP="00950014">
                      <w:pPr>
                        <w:pStyle w:val="Heading4"/>
                      </w:pPr>
                      <w:r>
                        <w:t>Course Goals</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306" behindDoc="0" locked="0" layoutInCell="1" allowOverlap="1" wp14:anchorId="418B7A74" wp14:editId="69C16B8E">
                <wp:simplePos x="0" y="0"/>
                <wp:positionH relativeFrom="page">
                  <wp:posOffset>5392420</wp:posOffset>
                </wp:positionH>
                <wp:positionV relativeFrom="page">
                  <wp:posOffset>6445250</wp:posOffset>
                </wp:positionV>
                <wp:extent cx="1828800" cy="3048000"/>
                <wp:effectExtent l="0" t="0" r="0" b="0"/>
                <wp:wrapTight wrapText="bothSides">
                  <wp:wrapPolygon edited="0">
                    <wp:start x="300" y="0"/>
                    <wp:lineTo x="300" y="21420"/>
                    <wp:lineTo x="21000" y="21420"/>
                    <wp:lineTo x="21000" y="0"/>
                    <wp:lineTo x="300" y="0"/>
                  </wp:wrapPolygon>
                </wp:wrapTight>
                <wp:docPr id="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0252C7" w14:textId="33A68BDA" w:rsidR="00F32A4A" w:rsidRPr="001C403C" w:rsidRDefault="00F32A4A" w:rsidP="00950014">
                            <w:pPr>
                              <w:pStyle w:val="BodyText"/>
                              <w:rPr>
                                <w:color w:val="auto"/>
                              </w:rPr>
                            </w:pPr>
                            <w:r w:rsidRPr="001C403C">
                              <w:rPr>
                                <w:color w:val="auto"/>
                              </w:rPr>
                              <w:t>By the end of the course, students will be able to:</w:t>
                            </w:r>
                          </w:p>
                          <w:p w14:paraId="3C48104F" w14:textId="653F8589" w:rsidR="00F32A4A" w:rsidRPr="001C403C" w:rsidRDefault="00F32A4A" w:rsidP="00DD4368">
                            <w:pPr>
                              <w:pStyle w:val="BodyText"/>
                              <w:numPr>
                                <w:ilvl w:val="0"/>
                                <w:numId w:val="3"/>
                              </w:numPr>
                              <w:rPr>
                                <w:color w:val="auto"/>
                              </w:rPr>
                            </w:pPr>
                            <w:r w:rsidRPr="001C403C">
                              <w:rPr>
                                <w:color w:val="auto"/>
                              </w:rPr>
                              <w:t xml:space="preserve">Research, analyze, </w:t>
                            </w:r>
                            <w:r w:rsidR="00844A21">
                              <w:rPr>
                                <w:color w:val="auto"/>
                              </w:rPr>
                              <w:t>and discuss relevant literature</w:t>
                            </w:r>
                          </w:p>
                          <w:p w14:paraId="1106A382" w14:textId="186523A2" w:rsidR="00F32A4A" w:rsidRPr="001C403C" w:rsidRDefault="00844A21" w:rsidP="00DD4368">
                            <w:pPr>
                              <w:pStyle w:val="BodyText"/>
                              <w:numPr>
                                <w:ilvl w:val="0"/>
                                <w:numId w:val="3"/>
                              </w:numPr>
                              <w:rPr>
                                <w:color w:val="auto"/>
                              </w:rPr>
                            </w:pPr>
                            <w:r>
                              <w:rPr>
                                <w:color w:val="auto"/>
                              </w:rPr>
                              <w:t>Apply knowledge to a digital context</w:t>
                            </w:r>
                          </w:p>
                          <w:p w14:paraId="20D45E10" w14:textId="35F0BDC8" w:rsidR="00F32A4A" w:rsidRPr="001C403C" w:rsidRDefault="00844A21" w:rsidP="00DD4368">
                            <w:pPr>
                              <w:pStyle w:val="BodyText"/>
                              <w:numPr>
                                <w:ilvl w:val="0"/>
                                <w:numId w:val="3"/>
                              </w:numPr>
                              <w:rPr>
                                <w:color w:val="auto"/>
                              </w:rPr>
                            </w:pPr>
                            <w:r>
                              <w:rPr>
                                <w:color w:val="auto"/>
                              </w:rPr>
                              <w:t>Propose new research</w:t>
                            </w:r>
                          </w:p>
                          <w:p w14:paraId="5FCF8728" w14:textId="37F3C21C" w:rsidR="00F32A4A" w:rsidRPr="001C403C" w:rsidRDefault="00844A21" w:rsidP="00DD4368">
                            <w:pPr>
                              <w:pStyle w:val="BodyText"/>
                              <w:numPr>
                                <w:ilvl w:val="0"/>
                                <w:numId w:val="3"/>
                              </w:numPr>
                              <w:rPr>
                                <w:color w:val="auto"/>
                              </w:rPr>
                            </w:pPr>
                            <w:r>
                              <w:rPr>
                                <w:color w:val="auto"/>
                              </w:rPr>
                              <w:t xml:space="preserve">Demonstrate a strong understanding and synthesis of the course content </w:t>
                            </w:r>
                            <w:r w:rsidR="00F32A4A" w:rsidRPr="001C403C">
                              <w:rPr>
                                <w:color w:val="auto"/>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5" type="#_x0000_t202" style="position:absolute;margin-left:424.6pt;margin-top:507.5pt;width:2in;height:240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" mv:complextextbox="1" filled="f" stroked="f">
                <v:textbox inset=",0,,0">
                  <w:txbxContent>
                    <w:p w14:paraId="2B0252C7" w14:textId="33A68BDA" w:rsidR="00F32A4A" w:rsidRPr="001C403C" w:rsidRDefault="00F32A4A" w:rsidP="00950014">
                      <w:pPr>
                        <w:pStyle w:val="BodyText"/>
                        <w:rPr>
                          <w:color w:val="auto"/>
                        </w:rPr>
                      </w:pPr>
                      <w:r w:rsidRPr="001C403C">
                        <w:rPr>
                          <w:color w:val="auto"/>
                        </w:rPr>
                        <w:t>By the end of the course, students will be able to:</w:t>
                      </w:r>
                    </w:p>
                    <w:p w14:paraId="3C48104F" w14:textId="653F8589" w:rsidR="00F32A4A" w:rsidRPr="001C403C" w:rsidRDefault="00F32A4A" w:rsidP="00DD4368">
                      <w:pPr>
                        <w:pStyle w:val="BodyText"/>
                        <w:numPr>
                          <w:ilvl w:val="0"/>
                          <w:numId w:val="3"/>
                        </w:numPr>
                        <w:rPr>
                          <w:color w:val="auto"/>
                        </w:rPr>
                      </w:pPr>
                      <w:r w:rsidRPr="001C403C">
                        <w:rPr>
                          <w:color w:val="auto"/>
                        </w:rPr>
                        <w:t xml:space="preserve">Research, analyze, </w:t>
                      </w:r>
                      <w:r w:rsidR="00844A21">
                        <w:rPr>
                          <w:color w:val="auto"/>
                        </w:rPr>
                        <w:t>and discuss relevant literature</w:t>
                      </w:r>
                    </w:p>
                    <w:p w14:paraId="1106A382" w14:textId="186523A2" w:rsidR="00F32A4A" w:rsidRPr="001C403C" w:rsidRDefault="00844A21" w:rsidP="00DD4368">
                      <w:pPr>
                        <w:pStyle w:val="BodyText"/>
                        <w:numPr>
                          <w:ilvl w:val="0"/>
                          <w:numId w:val="3"/>
                        </w:numPr>
                        <w:rPr>
                          <w:color w:val="auto"/>
                        </w:rPr>
                      </w:pPr>
                      <w:r>
                        <w:rPr>
                          <w:color w:val="auto"/>
                        </w:rPr>
                        <w:t>Apply knowledge to a digital context</w:t>
                      </w:r>
                    </w:p>
                    <w:p w14:paraId="20D45E10" w14:textId="35F0BDC8" w:rsidR="00F32A4A" w:rsidRPr="001C403C" w:rsidRDefault="00844A21" w:rsidP="00DD4368">
                      <w:pPr>
                        <w:pStyle w:val="BodyText"/>
                        <w:numPr>
                          <w:ilvl w:val="0"/>
                          <w:numId w:val="3"/>
                        </w:numPr>
                        <w:rPr>
                          <w:color w:val="auto"/>
                        </w:rPr>
                      </w:pPr>
                      <w:r>
                        <w:rPr>
                          <w:color w:val="auto"/>
                        </w:rPr>
                        <w:t>Propose new research</w:t>
                      </w:r>
                    </w:p>
                    <w:p w14:paraId="5FCF8728" w14:textId="37F3C21C" w:rsidR="00F32A4A" w:rsidRPr="001C403C" w:rsidRDefault="00844A21" w:rsidP="00DD4368">
                      <w:pPr>
                        <w:pStyle w:val="BodyText"/>
                        <w:numPr>
                          <w:ilvl w:val="0"/>
                          <w:numId w:val="3"/>
                        </w:numPr>
                        <w:rPr>
                          <w:color w:val="auto"/>
                        </w:rPr>
                      </w:pPr>
                      <w:r>
                        <w:rPr>
                          <w:color w:val="auto"/>
                        </w:rPr>
                        <w:t xml:space="preserve">Demonstrate a strong understanding and synthesis of the course content </w:t>
                      </w:r>
                      <w:r w:rsidR="00F32A4A" w:rsidRPr="001C403C">
                        <w:rPr>
                          <w:color w:val="auto"/>
                        </w:rPr>
                        <w:t xml:space="preserve">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4" behindDoc="0" locked="0" layoutInCell="1" allowOverlap="1" wp14:anchorId="0F9571C8" wp14:editId="733AC771">
                <wp:simplePos x="0" y="0"/>
                <wp:positionH relativeFrom="page">
                  <wp:posOffset>4003675</wp:posOffset>
                </wp:positionH>
                <wp:positionV relativeFrom="page">
                  <wp:posOffset>1685925</wp:posOffset>
                </wp:positionV>
                <wp:extent cx="2743200" cy="228600"/>
                <wp:effectExtent l="0" t="0" r="0" b="0"/>
                <wp:wrapTight wrapText="bothSides">
                  <wp:wrapPolygon edited="0">
                    <wp:start x="0" y="0"/>
                    <wp:lineTo x="0" y="19200"/>
                    <wp:lineTo x="21400" y="19200"/>
                    <wp:lineTo x="21400" y="0"/>
                    <wp:lineTo x="0" y="0"/>
                  </wp:wrapPolygon>
                </wp:wrapTight>
                <wp:docPr id="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54F79D" w14:textId="77777777" w:rsidR="00F32A4A" w:rsidRPr="00045304" w:rsidRDefault="00F32A4A" w:rsidP="00950014">
                            <w:pPr>
                              <w:pStyle w:val="Date"/>
                            </w:pPr>
                            <w:r>
                              <w:t xml:space="preserve">Dr. Beth </w:t>
                            </w:r>
                            <w:proofErr w:type="spellStart"/>
                            <w:r>
                              <w:t>Brunk</w:t>
                            </w:r>
                            <w:proofErr w:type="spellEnd"/>
                            <w:r>
                              <w:t xml:space="preserve">-Chavez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6" type="#_x0000_t202" style="position:absolute;margin-left:315.25pt;margin-top:132.75pt;width:3in;height:1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" filled="f" stroked="f">
                <v:textbox inset="0,0,0,0">
                  <w:txbxContent>
                    <w:p w14:paraId="7454F79D" w14:textId="77777777" w:rsidR="00F32A4A" w:rsidRPr="00045304" w:rsidRDefault="00F32A4A" w:rsidP="00950014">
                      <w:pPr>
                        <w:pStyle w:val="Date"/>
                      </w:pPr>
                      <w:r>
                        <w:t xml:space="preserve">Dr. Beth </w:t>
                      </w:r>
                      <w:proofErr w:type="spellStart"/>
                      <w:r>
                        <w:t>Brunk</w:t>
                      </w:r>
                      <w:proofErr w:type="spellEnd"/>
                      <w:r>
                        <w:t xml:space="preserve">-Chavez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3" behindDoc="0" locked="0" layoutInCell="1" allowOverlap="1" wp14:anchorId="310231D3" wp14:editId="1FDCA757">
                <wp:simplePos x="0" y="0"/>
                <wp:positionH relativeFrom="page">
                  <wp:posOffset>1025525</wp:posOffset>
                </wp:positionH>
                <wp:positionV relativeFrom="page">
                  <wp:posOffset>1685925</wp:posOffset>
                </wp:positionV>
                <wp:extent cx="2743200" cy="228600"/>
                <wp:effectExtent l="0" t="0" r="0" b="0"/>
                <wp:wrapTight wrapText="bothSides">
                  <wp:wrapPolygon edited="0">
                    <wp:start x="0" y="0"/>
                    <wp:lineTo x="0" y="19200"/>
                    <wp:lineTo x="21400" y="19200"/>
                    <wp:lineTo x="21400" y="0"/>
                    <wp:lineTo x="0" y="0"/>
                  </wp:wrapPolygon>
                </wp:wrapTight>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AB2CFB9" w14:textId="77777777" w:rsidR="00F32A4A" w:rsidRPr="00045304" w:rsidRDefault="00F32A4A" w:rsidP="00950014">
                            <w:pPr>
                              <w:pStyle w:val="Subtitle"/>
                            </w:pPr>
                            <w:r>
                              <w:t>Spring 2015</w:t>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7" type="#_x0000_t202" style="position:absolute;margin-left:80.75pt;margin-top:132.75pt;width:3in;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" filled="f" stroked="f">
                <v:textbox inset="0,0,0,0">
                  <w:txbxContent>
                    <w:p w14:paraId="3AB2CFB9" w14:textId="77777777" w:rsidR="00F32A4A" w:rsidRPr="00045304" w:rsidRDefault="00F32A4A" w:rsidP="00950014">
                      <w:pPr>
                        <w:pStyle w:val="Subtitle"/>
                      </w:pPr>
                      <w:r>
                        <w:t>Spring 2015</w:t>
                      </w:r>
                      <w:r>
                        <w:tab/>
                      </w:r>
                      <w:r>
                        <w:tab/>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51" behindDoc="0" locked="0" layoutInCell="1" allowOverlap="1" wp14:anchorId="3B280E04" wp14:editId="575B0867">
                <wp:simplePos x="0" y="0"/>
                <wp:positionH relativeFrom="page">
                  <wp:posOffset>1028700</wp:posOffset>
                </wp:positionH>
                <wp:positionV relativeFrom="page">
                  <wp:posOffset>1574800</wp:posOffset>
                </wp:positionV>
                <wp:extent cx="5715000" cy="0"/>
                <wp:effectExtent l="12700" t="12700" r="25400" b="25400"/>
                <wp:wrapTight wrapText="bothSides">
                  <wp:wrapPolygon edited="0">
                    <wp:start x="-36" y="-2147483648"/>
                    <wp:lineTo x="0" y="-2147483648"/>
                    <wp:lineTo x="10836" y="-2147483648"/>
                    <wp:lineTo x="10836" y="-2147483648"/>
                    <wp:lineTo x="21564" y="-2147483648"/>
                    <wp:lineTo x="21672" y="-2147483648"/>
                    <wp:lineTo x="-36" y="-2147483648"/>
                  </wp:wrapPolygon>
                </wp:wrapTight>
                <wp:docPr id="4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24pt" to="531pt,1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" strokecolor="white [3212]" strokeweight=".5pt">
                <v:shadow opacity="22938f" mv:blur="38100f" offset="0,2pt"/>
                <w10:wrap type="tight" anchorx="page" anchory="page"/>
              </v:line>
            </w:pict>
          </mc:Fallback>
        </mc:AlternateContent>
      </w:r>
      <w:r w:rsidR="00C1391B">
        <w:rPr>
          <w:noProof/>
        </w:rPr>
        <mc:AlternateContent>
          <mc:Choice Requires="wpg">
            <w:drawing>
              <wp:anchor distT="0" distB="0" distL="114300" distR="114300" simplePos="0" relativeHeight="251658250" behindDoc="0" locked="0" layoutInCell="1" allowOverlap="1" wp14:anchorId="2A1F7B94" wp14:editId="14D4A620">
                <wp:simplePos x="0" y="0"/>
                <wp:positionH relativeFrom="page">
                  <wp:posOffset>1028065</wp:posOffset>
                </wp:positionH>
                <wp:positionV relativeFrom="page">
                  <wp:posOffset>2207895</wp:posOffset>
                </wp:positionV>
                <wp:extent cx="5715000" cy="1373505"/>
                <wp:effectExtent l="0" t="0" r="13335" b="12700"/>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52" y="7200"/>
                    <wp:lineTo x="21780" y="4504"/>
                    <wp:lineTo x="21636" y="3605"/>
                    <wp:lineTo x="21456" y="1947"/>
                    <wp:lineTo x="20736" y="300"/>
                    <wp:lineTo x="20412" y="0"/>
                    <wp:lineTo x="1188" y="0"/>
                  </wp:wrapPolygon>
                </wp:wrapTight>
                <wp:docPr id="3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17"/>
                          <a:chExt cx="9000" cy="2163"/>
                        </a:xfrm>
                      </wpg:grpSpPr>
                      <wps:wsp>
                        <wps:cNvPr id="36" name="AutoShape 63"/>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blurRad="38100" dist="25400" dir="5400000" algn="ctr" rotWithShape="0">
                              <a:srgbClr val="000000">
                                <a:alpha val="35001"/>
                              </a:srgbClr>
                            </a:outerShdw>
                          </a:effectLst>
                        </wps:spPr>
                        <wps:bodyPr rot="0" vert="horz" wrap="square" lIns="91440" tIns="91440" rIns="91440" bIns="91440" anchor="t" anchorCtr="0" upright="1">
                          <a:noAutofit/>
                        </wps:bodyPr>
                      </wps:wsp>
                      <wps:wsp>
                        <wps:cNvPr id="37" name="Line 64"/>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8" name="Line 65"/>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80.95pt;margin-top:173.85pt;width:450pt;height:108.15pt;z-index:251658250;mso-position-horizontal-relative:page;mso-position-vertical-relative:page" coordorigin="1619,3417" coordsize="9000,21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">
                <v:roundrect id="AutoShape 63" o:spid="_x0000_s1027" style="position:absolute;left:1619;top:3417;width:9000;height:2160;visibility:visible;mso-wrap-style:square;v-text-anchor:top" arcsize="18811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QJVxAAA&#10;ANsAAAAPAAAAZHJzL2Rvd25yZXYueG1sRI9Pi8IwFMTvC36H8IS9rakKIl2jiCAo7gr+OXh82zzb&#10;avNSkqhdP70RBI/DzPyGGU0aU4krOV9aVtDtJCCIM6tLzhXsd/OvIQgfkDVWlknBP3mYjFsfI0y1&#10;vfGGrtuQiwhhn6KCIoQ6ldJnBRn0HVsTR+9oncEQpculdniLcFPJXpIMpMGS40KBNc0Kys7bi1HQ&#10;W9rDav0zPS6zytH8b336xeau1Ge7mX6DCNSEd/jVXmgF/QE8v8QfIM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8UCVcQAAADbAAAADwAAAAAAAAAAAAAAAACXAgAAZHJzL2Rv&#10;d25yZXYueG1sUEsFBgAAAAAEAAQA9QAAAIgDAAAAAA==&#10;" fillcolor="white [3212]" strokecolor="white [3212]" strokeweight=".25pt">
                  <v:fill opacity="13107f"/>
                  <v:shadow on="t" opacity="22938f" mv:blur="38100f" offset="0,2pt"/>
                  <v:textbox inset=",7.2pt,,7.2pt"/>
                </v:roundrect>
                <v:line id="Line 64" o:spid="_x0000_s1028" style="position:absolute;visibility:visible;mso-wrap-style:square" from="4613,3420" to="4613,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qOvMUAAADbAAAADwAAAGRycy9kb3ducmV2LnhtbESPQWsCMRSE74X+h/AKvdWsCq1ujdIK&#10;ll6k7LYeentsnrurm5c1STX11zdCweMwM98ws0U0nTiS861lBcNBBoK4srrlWsHX5+phAsIHZI2d&#10;ZVLwSx4W89ubGebanrigYxlqkSDsc1TQhNDnUvqqIYN+YHvi5G2tMxiSdLXUDk8Jbjo5yrJHabDl&#10;tNBgT8uGqn35YxR009fv9Zum3cGZ8eZcyuIjFlGp+7v48gwiUAzX8H/7XSsYP8HlS/oB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sqOvMUAAADbAAAADwAAAAAAAAAA&#10;AAAAAAChAgAAZHJzL2Rvd25yZXYueG1sUEsFBgAAAAAEAAQA+QAAAJMDAAAAAA==&#10;" strokecolor="white [3212]" strokeweight=".5pt">
                  <v:shadow opacity="22938f" mv:blur="38100f" offset="0,2pt"/>
                </v:line>
                <v:line id="Line 65" o:spid="_x0000_s1029" style="position:absolute;visibility:visible;mso-wrap-style:square" from="7615,3420" to="7615,5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1UazsIAAADbAAAADwAAAGRycy9kb3ducmV2LnhtbERPz2vCMBS+D/Y/hDfwNtMpyFaN4oTJ&#10;LiLttoO3R/Nsq81Ll2Qa/evNYeDx4/s9W0TTiRM531pW8DLMQBBXVrdcK/j++nh+BeEDssbOMim4&#10;kIfF/PFhhrm2Zy7oVIZapBD2OSpoQuhzKX3VkEE/tD1x4vbWGQwJulpqh+cUbjo5yrKJNNhyamiw&#10;p1VD1bH8Mwq6t/fdZq3p8OvM+OdaymIbi6jU4CkupyACxXAX/7s/tYJxGpu+pB8g5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1UazsIAAADbAAAADwAAAAAAAAAAAAAA&#10;AAChAgAAZHJzL2Rvd25yZXYueG1sUEsFBgAAAAAEAAQA+QAAAJADAAAAAA==&#10;" strokecolor="white [3212]" strokeweight=".5pt">
                  <v:shadow opacity="22938f" mv:blur="38100f" offset="0,2pt"/>
                </v:line>
                <w10:wrap type="tight" anchorx="page" anchory="page"/>
              </v:group>
            </w:pict>
          </mc:Fallback>
        </mc:AlternateContent>
      </w:r>
      <w:r w:rsidR="003333F6" w:rsidRPr="003333F6">
        <w:rPr>
          <w:noProof/>
        </w:rPr>
        <w:t xml:space="preserve"> </w:t>
      </w:r>
      <w:r w:rsidR="00B21AFE">
        <w:rPr>
          <w:noProof/>
        </w:rPr>
        <w:drawing>
          <wp:anchor distT="0" distB="0" distL="118745" distR="118745" simplePos="0" relativeHeight="251658308" behindDoc="0" locked="0" layoutInCell="1" allowOverlap="1" wp14:anchorId="3CF5C66F" wp14:editId="3BCA5BA1">
            <wp:simplePos x="5486400" y="8229600"/>
            <wp:positionH relativeFrom="page">
              <wp:posOffset>5626100</wp:posOffset>
            </wp:positionH>
            <wp:positionV relativeFrom="page">
              <wp:posOffset>4343400</wp:posOffset>
            </wp:positionV>
            <wp:extent cx="1372235" cy="1371600"/>
            <wp:effectExtent l="152400" t="101600" r="100965" b="50800"/>
            <wp:wrapTight wrapText="bothSides">
              <wp:wrapPolygon edited="0">
                <wp:start x="8796" y="-1600"/>
                <wp:lineTo x="5597" y="-1200"/>
                <wp:lineTo x="-800" y="3200"/>
                <wp:lineTo x="-2399" y="11200"/>
                <wp:lineTo x="0" y="17600"/>
                <wp:lineTo x="0" y="18800"/>
                <wp:lineTo x="6797" y="22400"/>
                <wp:lineTo x="8796" y="22400"/>
                <wp:lineTo x="11994" y="22400"/>
                <wp:lineTo x="14393" y="22400"/>
                <wp:lineTo x="20790" y="18800"/>
                <wp:lineTo x="20790" y="17600"/>
                <wp:lineTo x="23189" y="11600"/>
                <wp:lineTo x="23189" y="11200"/>
                <wp:lineTo x="21590" y="5200"/>
                <wp:lineTo x="21990" y="3200"/>
                <wp:lineTo x="15193" y="-1200"/>
                <wp:lineTo x="11994" y="-1600"/>
                <wp:lineTo x="8796" y="-1600"/>
              </wp:wrapPolygon>
            </wp:wrapTight>
            <wp:docPr id="61" name="Placeholder" descr=":::Shared:all photo download:42-1548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60" descr=":::Shared:all photo download:42-15483605.jpg"/>
                    <pic:cNvPicPr>
                      <a:picLocks noChangeAspect="1" noChangeArrowheads="1"/>
                    </pic:cNvPicPr>
                  </pic:nvPicPr>
                  <pic:blipFill>
                    <a:blip r:embed="rId12"/>
                    <a:srcRect l="6028"/>
                    <a:stretch>
                      <a:fillRect/>
                    </a:stretch>
                  </pic:blipFill>
                  <pic:spPr bwMode="auto">
                    <a:xfrm>
                      <a:off x="0" y="0"/>
                      <a:ext cx="1372235" cy="1371600"/>
                    </a:xfrm>
                    <a:prstGeom prst="ellipse">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391B">
        <w:rPr>
          <w:noProof/>
        </w:rPr>
        <mc:AlternateContent>
          <mc:Choice Requires="wps">
            <w:drawing>
              <wp:anchor distT="0" distB="0" distL="114300" distR="114300" simplePos="0" relativeHeight="251658243" behindDoc="0" locked="0" layoutInCell="1" allowOverlap="1" wp14:anchorId="5D29F804" wp14:editId="2C4CE8F7">
                <wp:simplePos x="0" y="0"/>
                <wp:positionH relativeFrom="page">
                  <wp:posOffset>447675</wp:posOffset>
                </wp:positionH>
                <wp:positionV relativeFrom="page">
                  <wp:posOffset>4224020</wp:posOffset>
                </wp:positionV>
                <wp:extent cx="4617720" cy="944880"/>
                <wp:effectExtent l="0" t="0" r="0" b="20320"/>
                <wp:wrapTight wrapText="bothSides">
                  <wp:wrapPolygon edited="0">
                    <wp:start x="119" y="0"/>
                    <wp:lineTo x="119" y="21484"/>
                    <wp:lineTo x="21386" y="21484"/>
                    <wp:lineTo x="21386" y="0"/>
                    <wp:lineTo x="119" y="0"/>
                  </wp:wrapPolygon>
                </wp:wrapTight>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94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3E847C" w14:textId="77777777" w:rsidR="00F32A4A" w:rsidRPr="00D859EC" w:rsidRDefault="00F32A4A" w:rsidP="00950014">
                            <w:pPr>
                              <w:pStyle w:val="Heading1"/>
                            </w:pPr>
                            <w:bookmarkStart w:id="0" w:name="_GoBack"/>
                            <w:r>
                              <w:t>Course Description</w:t>
                            </w:r>
                          </w:p>
                          <w:bookmarkEnd w:id="0"/>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8" type="#_x0000_t202" style="position:absolute;margin-left:35.25pt;margin-top:332.6pt;width:363.6pt;height:7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" filled="f" stroked="f">
                <v:textbox inset=",0,,0">
                  <w:txbxContent>
                    <w:p w14:paraId="2B3E847C" w14:textId="77777777" w:rsidR="00F32A4A" w:rsidRPr="00D859EC" w:rsidRDefault="00F32A4A" w:rsidP="00950014">
                      <w:pPr>
                        <w:pStyle w:val="Heading1"/>
                      </w:pPr>
                      <w:bookmarkStart w:id="1" w:name="_GoBack"/>
                      <w:r>
                        <w:t>Course Description</w:t>
                      </w:r>
                    </w:p>
                    <w:bookmarkEnd w:id="1"/>
                  </w:txbxContent>
                </v:textbox>
                <w10:wrap type="tight" anchorx="page" anchory="page"/>
              </v:shape>
            </w:pict>
          </mc:Fallback>
        </mc:AlternateContent>
      </w:r>
      <w:r w:rsidR="00B21AFE">
        <w:br w:type="page"/>
      </w:r>
      <w:r w:rsidR="00184E02">
        <w:rPr>
          <w:noProof/>
        </w:rPr>
        <w:lastRenderedPageBreak/>
        <mc:AlternateContent>
          <mc:Choice Requires="wps">
            <w:drawing>
              <wp:anchor distT="0" distB="0" distL="114300" distR="114300" simplePos="0" relativeHeight="251658271" behindDoc="0" locked="0" layoutInCell="1" allowOverlap="1" wp14:anchorId="6BBA26F4" wp14:editId="14125374">
                <wp:simplePos x="0" y="0"/>
                <wp:positionH relativeFrom="page">
                  <wp:posOffset>3849370</wp:posOffset>
                </wp:positionH>
                <wp:positionV relativeFrom="page">
                  <wp:posOffset>3505200</wp:posOffset>
                </wp:positionV>
                <wp:extent cx="3383280" cy="5626100"/>
                <wp:effectExtent l="0" t="0" r="0" b="12700"/>
                <wp:wrapTight wrapText="bothSides">
                  <wp:wrapPolygon edited="0">
                    <wp:start x="486" y="0"/>
                    <wp:lineTo x="486" y="21551"/>
                    <wp:lineTo x="20919" y="21551"/>
                    <wp:lineTo x="20919" y="0"/>
                    <wp:lineTo x="486" y="0"/>
                  </wp:wrapPolygon>
                </wp:wrapTight>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62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6"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9" type="#_x0000_t202" style="position:absolute;margin-left:303.1pt;margin-top:276pt;width:266.4pt;height:443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" mv:complextextbox="1" filled="f" stroked="f">
                <v:textbox inset="10.8pt,0,10.8pt,0">
                  <w:txbxContent/>
                </v:textbox>
                <w10:wrap type="tight" anchorx="page" anchory="page"/>
              </v:shape>
            </w:pict>
          </mc:Fallback>
        </mc:AlternateContent>
      </w:r>
      <w:r w:rsidR="006A20E3">
        <w:rPr>
          <w:noProof/>
        </w:rPr>
        <mc:AlternateContent>
          <mc:Choice Requires="wps">
            <w:drawing>
              <wp:anchor distT="0" distB="0" distL="114300" distR="114300" simplePos="0" relativeHeight="251658269" behindDoc="0" locked="0" layoutInCell="1" allowOverlap="1" wp14:anchorId="256CCDC5" wp14:editId="48CC8364">
                <wp:simplePos x="0" y="0"/>
                <wp:positionH relativeFrom="page">
                  <wp:posOffset>502920</wp:posOffset>
                </wp:positionH>
                <wp:positionV relativeFrom="page">
                  <wp:posOffset>3530600</wp:posOffset>
                </wp:positionV>
                <wp:extent cx="3383280" cy="4800600"/>
                <wp:effectExtent l="0" t="0" r="0" b="0"/>
                <wp:wrapTight wrapText="bothSides">
                  <wp:wrapPolygon edited="0">
                    <wp:start x="486" y="0"/>
                    <wp:lineTo x="486" y="21486"/>
                    <wp:lineTo x="20919" y="21486"/>
                    <wp:lineTo x="20919" y="0"/>
                    <wp:lineTo x="486" y="0"/>
                  </wp:wrapPolygon>
                </wp:wrapTight>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6">
                        <w:txbxContent>
                          <w:p w14:paraId="07030D63" w14:textId="77777777" w:rsidR="00F32A4A" w:rsidRPr="006A20E3" w:rsidRDefault="00F32A4A" w:rsidP="00777FA3">
                            <w:pPr>
                              <w:pStyle w:val="BodyText"/>
                              <w:rPr>
                                <w:color w:val="38ABED" w:themeColor="background2"/>
                                <w:sz w:val="56"/>
                                <w:szCs w:val="56"/>
                              </w:rPr>
                            </w:pPr>
                            <w:r w:rsidRPr="006A20E3">
                              <w:rPr>
                                <w:color w:val="38ABED" w:themeColor="background2"/>
                                <w:sz w:val="56"/>
                                <w:szCs w:val="56"/>
                              </w:rPr>
                              <w:t xml:space="preserve">Required Texts </w:t>
                            </w:r>
                          </w:p>
                          <w:p w14:paraId="1B25430B" w14:textId="77777777" w:rsidR="00F32A4A" w:rsidRPr="001C403C" w:rsidRDefault="00F32A4A" w:rsidP="00950014">
                            <w:pPr>
                              <w:pStyle w:val="BodyText"/>
                              <w:rPr>
                                <w:i/>
                                <w:color w:val="auto"/>
                                <w:sz w:val="24"/>
                              </w:rPr>
                            </w:pPr>
                            <w:proofErr w:type="gramStart"/>
                            <w:r w:rsidRPr="001C403C">
                              <w:rPr>
                                <w:color w:val="auto"/>
                                <w:sz w:val="24"/>
                              </w:rPr>
                              <w:t>Arroyo, Sarah.</w:t>
                            </w:r>
                            <w:proofErr w:type="gramEnd"/>
                            <w:r w:rsidRPr="001C403C">
                              <w:rPr>
                                <w:color w:val="auto"/>
                                <w:sz w:val="24"/>
                              </w:rPr>
                              <w:t xml:space="preserve"> </w:t>
                            </w:r>
                            <w:r w:rsidRPr="001C403C">
                              <w:rPr>
                                <w:i/>
                                <w:color w:val="auto"/>
                                <w:sz w:val="24"/>
                              </w:rPr>
                              <w:t>Participatory Composition.</w:t>
                            </w:r>
                          </w:p>
                          <w:p w14:paraId="7F89B9AF" w14:textId="77777777" w:rsidR="00F32A4A" w:rsidRPr="001C403C" w:rsidRDefault="00F32A4A" w:rsidP="00950014">
                            <w:pPr>
                              <w:pStyle w:val="BodyText"/>
                              <w:rPr>
                                <w:i/>
                                <w:color w:val="auto"/>
                                <w:sz w:val="24"/>
                              </w:rPr>
                            </w:pPr>
                            <w:r w:rsidRPr="001C403C">
                              <w:rPr>
                                <w:color w:val="auto"/>
                                <w:sz w:val="24"/>
                              </w:rPr>
                              <w:t xml:space="preserve">Banks, Adam. </w:t>
                            </w:r>
                            <w:r w:rsidRPr="001C403C">
                              <w:rPr>
                                <w:i/>
                                <w:color w:val="auto"/>
                                <w:sz w:val="24"/>
                              </w:rPr>
                              <w:t xml:space="preserve">Digital </w:t>
                            </w:r>
                            <w:proofErr w:type="spellStart"/>
                            <w:r w:rsidRPr="001C403C">
                              <w:rPr>
                                <w:i/>
                                <w:color w:val="auto"/>
                                <w:sz w:val="24"/>
                              </w:rPr>
                              <w:t>Griots</w:t>
                            </w:r>
                            <w:proofErr w:type="spellEnd"/>
                            <w:r w:rsidRPr="001C403C">
                              <w:rPr>
                                <w:i/>
                                <w:color w:val="auto"/>
                                <w:sz w:val="24"/>
                              </w:rPr>
                              <w:t>.</w:t>
                            </w:r>
                          </w:p>
                          <w:p w14:paraId="61A573B8" w14:textId="77777777" w:rsidR="00F32A4A" w:rsidRPr="001C403C" w:rsidRDefault="00F32A4A" w:rsidP="00950014">
                            <w:pPr>
                              <w:pStyle w:val="BodyText"/>
                              <w:rPr>
                                <w:i/>
                                <w:color w:val="auto"/>
                                <w:sz w:val="24"/>
                              </w:rPr>
                            </w:pPr>
                            <w:proofErr w:type="gramStart"/>
                            <w:r w:rsidRPr="001C403C">
                              <w:rPr>
                                <w:color w:val="auto"/>
                                <w:sz w:val="24"/>
                              </w:rPr>
                              <w:t xml:space="preserve">Bowen, Tracey &amp; Carl </w:t>
                            </w:r>
                            <w:proofErr w:type="spellStart"/>
                            <w:r w:rsidRPr="001C403C">
                              <w:rPr>
                                <w:color w:val="auto"/>
                                <w:sz w:val="24"/>
                              </w:rPr>
                              <w:t>Whithaus</w:t>
                            </w:r>
                            <w:proofErr w:type="spellEnd"/>
                            <w:r w:rsidRPr="001C403C">
                              <w:rPr>
                                <w:color w:val="auto"/>
                                <w:sz w:val="24"/>
                              </w:rPr>
                              <w:t>.</w:t>
                            </w:r>
                            <w:proofErr w:type="gramEnd"/>
                            <w:r w:rsidRPr="001C403C">
                              <w:rPr>
                                <w:color w:val="auto"/>
                                <w:sz w:val="24"/>
                              </w:rPr>
                              <w:t xml:space="preserve"> </w:t>
                            </w:r>
                            <w:r w:rsidRPr="001C403C">
                              <w:rPr>
                                <w:i/>
                                <w:color w:val="auto"/>
                                <w:sz w:val="24"/>
                              </w:rPr>
                              <w:t>Multimodal Literacies.</w:t>
                            </w:r>
                          </w:p>
                          <w:p w14:paraId="23555182" w14:textId="77777777" w:rsidR="00F32A4A" w:rsidRPr="001C403C" w:rsidRDefault="00F32A4A" w:rsidP="00950014">
                            <w:pPr>
                              <w:pStyle w:val="BodyText"/>
                              <w:rPr>
                                <w:color w:val="auto"/>
                                <w:sz w:val="24"/>
                              </w:rPr>
                            </w:pPr>
                            <w:proofErr w:type="spellStart"/>
                            <w:r w:rsidRPr="001C403C">
                              <w:rPr>
                                <w:color w:val="auto"/>
                                <w:sz w:val="24"/>
                              </w:rPr>
                              <w:t>Palmeri</w:t>
                            </w:r>
                            <w:proofErr w:type="spellEnd"/>
                            <w:r w:rsidRPr="001C403C">
                              <w:rPr>
                                <w:color w:val="auto"/>
                                <w:sz w:val="24"/>
                              </w:rPr>
                              <w:t xml:space="preserve"> Jason. </w:t>
                            </w:r>
                            <w:r w:rsidRPr="001C403C">
                              <w:rPr>
                                <w:i/>
                                <w:color w:val="auto"/>
                                <w:sz w:val="24"/>
                              </w:rPr>
                              <w:t>Remixing Composition.</w:t>
                            </w:r>
                            <w:r w:rsidRPr="001C403C">
                              <w:rPr>
                                <w:color w:val="auto"/>
                                <w:sz w:val="24"/>
                              </w:rPr>
                              <w:t xml:space="preserve"> </w:t>
                            </w:r>
                          </w:p>
                          <w:p w14:paraId="1B249EC7" w14:textId="77777777" w:rsidR="00F32A4A" w:rsidRPr="001C403C" w:rsidRDefault="00F32A4A" w:rsidP="00950014">
                            <w:pPr>
                              <w:pStyle w:val="BodyText"/>
                              <w:rPr>
                                <w:i/>
                                <w:color w:val="auto"/>
                                <w:sz w:val="24"/>
                              </w:rPr>
                            </w:pPr>
                            <w:proofErr w:type="spellStart"/>
                            <w:r w:rsidRPr="001C403C">
                              <w:rPr>
                                <w:color w:val="auto"/>
                                <w:sz w:val="24"/>
                              </w:rPr>
                              <w:t>Selber</w:t>
                            </w:r>
                            <w:proofErr w:type="spellEnd"/>
                            <w:r w:rsidRPr="001C403C">
                              <w:rPr>
                                <w:color w:val="auto"/>
                                <w:sz w:val="24"/>
                              </w:rPr>
                              <w:t xml:space="preserve">, Stuart. </w:t>
                            </w:r>
                            <w:proofErr w:type="spellStart"/>
                            <w:proofErr w:type="gramStart"/>
                            <w:r w:rsidRPr="001C403C">
                              <w:rPr>
                                <w:i/>
                                <w:color w:val="auto"/>
                                <w:sz w:val="24"/>
                              </w:rPr>
                              <w:t>Mulitliteracies</w:t>
                            </w:r>
                            <w:proofErr w:type="spellEnd"/>
                            <w:r w:rsidRPr="001C403C">
                              <w:rPr>
                                <w:i/>
                                <w:color w:val="auto"/>
                                <w:sz w:val="24"/>
                              </w:rPr>
                              <w:t xml:space="preserve"> for a Digital Age.</w:t>
                            </w:r>
                            <w:proofErr w:type="gramEnd"/>
                          </w:p>
                          <w:p w14:paraId="6FE30AA9" w14:textId="43210FFC" w:rsidR="00F32A4A" w:rsidRPr="001C403C" w:rsidRDefault="00F32A4A" w:rsidP="00950014">
                            <w:pPr>
                              <w:pStyle w:val="BodyText"/>
                              <w:rPr>
                                <w:i/>
                                <w:color w:val="auto"/>
                                <w:sz w:val="24"/>
                              </w:rPr>
                            </w:pPr>
                            <w:proofErr w:type="spellStart"/>
                            <w:r w:rsidRPr="001C403C">
                              <w:rPr>
                                <w:color w:val="auto"/>
                                <w:sz w:val="24"/>
                              </w:rPr>
                              <w:t>Selber</w:t>
                            </w:r>
                            <w:proofErr w:type="spellEnd"/>
                            <w:r w:rsidRPr="001C403C">
                              <w:rPr>
                                <w:color w:val="auto"/>
                                <w:sz w:val="24"/>
                              </w:rPr>
                              <w:t xml:space="preserve">, Stuart. </w:t>
                            </w:r>
                            <w:proofErr w:type="spellStart"/>
                            <w:proofErr w:type="gramStart"/>
                            <w:r w:rsidRPr="001C403C">
                              <w:rPr>
                                <w:i/>
                                <w:color w:val="auto"/>
                                <w:sz w:val="24"/>
                              </w:rPr>
                              <w:t>Rhetorics</w:t>
                            </w:r>
                            <w:proofErr w:type="spellEnd"/>
                            <w:r w:rsidRPr="001C403C">
                              <w:rPr>
                                <w:i/>
                                <w:color w:val="auto"/>
                                <w:sz w:val="24"/>
                              </w:rPr>
                              <w:t xml:space="preserve"> and Technologies.</w:t>
                            </w:r>
                            <w:proofErr w:type="gramEnd"/>
                            <w:r w:rsidRPr="001C403C">
                              <w:rPr>
                                <w:i/>
                                <w:color w:val="auto"/>
                                <w:sz w:val="24"/>
                              </w:rPr>
                              <w:t xml:space="preserve"> </w:t>
                            </w:r>
                          </w:p>
                          <w:p w14:paraId="441DBE6E" w14:textId="346A31C2" w:rsidR="00F32A4A" w:rsidRPr="001C403C" w:rsidRDefault="00F32A4A" w:rsidP="00950014">
                            <w:pPr>
                              <w:pStyle w:val="BodyText"/>
                              <w:rPr>
                                <w:color w:val="auto"/>
                                <w:sz w:val="24"/>
                              </w:rPr>
                            </w:pPr>
                            <w:r>
                              <w:rPr>
                                <w:color w:val="auto"/>
                                <w:sz w:val="24"/>
                              </w:rPr>
                              <w:t>Articles available in Blackboard</w:t>
                            </w:r>
                            <w:r w:rsidRPr="001C403C">
                              <w:rPr>
                                <w:color w:val="auto"/>
                                <w:sz w:val="24"/>
                              </w:rPr>
                              <w:t xml:space="preserve"> </w:t>
                            </w:r>
                          </w:p>
                          <w:p w14:paraId="441F56C8" w14:textId="77777777" w:rsidR="00F32A4A" w:rsidRDefault="00F32A4A" w:rsidP="00950014">
                            <w:pPr>
                              <w:pStyle w:val="BodyText"/>
                              <w:rPr>
                                <w:i/>
                                <w:sz w:val="24"/>
                              </w:rPr>
                            </w:pPr>
                          </w:p>
                          <w:p w14:paraId="015101D0" w14:textId="77777777" w:rsidR="00F32A4A" w:rsidRDefault="00F32A4A" w:rsidP="00950014">
                            <w:pPr>
                              <w:pStyle w:val="BodyText"/>
                              <w:rPr>
                                <w:i/>
                                <w:sz w:val="24"/>
                              </w:rPr>
                            </w:pPr>
                          </w:p>
                          <w:p w14:paraId="1BBF4329" w14:textId="77777777" w:rsidR="00F32A4A" w:rsidRDefault="00F32A4A" w:rsidP="00950014">
                            <w:pPr>
                              <w:pStyle w:val="BodyText"/>
                              <w:rPr>
                                <w:i/>
                                <w:sz w:val="24"/>
                              </w:rPr>
                            </w:pPr>
                          </w:p>
                          <w:p w14:paraId="13803106" w14:textId="77777777" w:rsidR="00F32A4A" w:rsidRDefault="00F32A4A" w:rsidP="00950014">
                            <w:pPr>
                              <w:pStyle w:val="BodyText"/>
                              <w:rPr>
                                <w:i/>
                                <w:sz w:val="24"/>
                              </w:rPr>
                            </w:pPr>
                          </w:p>
                          <w:p w14:paraId="37E569D7" w14:textId="43CF81F3" w:rsidR="00F32A4A" w:rsidRPr="00777FA3" w:rsidRDefault="00F32A4A" w:rsidP="00950014">
                            <w:pPr>
                              <w:pStyle w:val="BodyText"/>
                              <w:rPr>
                                <w:color w:val="38ABED" w:themeColor="background2"/>
                                <w:sz w:val="56"/>
                                <w:szCs w:val="56"/>
                              </w:rPr>
                            </w:pPr>
                            <w:r w:rsidRPr="00777FA3">
                              <w:rPr>
                                <w:color w:val="38ABED" w:themeColor="background2"/>
                                <w:sz w:val="56"/>
                                <w:szCs w:val="56"/>
                              </w:rPr>
                              <w:t xml:space="preserve">Course </w:t>
                            </w:r>
                            <w:r>
                              <w:rPr>
                                <w:color w:val="38ABED" w:themeColor="background2"/>
                                <w:sz w:val="56"/>
                                <w:szCs w:val="56"/>
                              </w:rPr>
                              <w:t>Portfolio</w:t>
                            </w:r>
                            <w:r w:rsidRPr="00777FA3">
                              <w:rPr>
                                <w:color w:val="38ABED" w:themeColor="background2"/>
                                <w:sz w:val="56"/>
                                <w:szCs w:val="56"/>
                              </w:rPr>
                              <w:t xml:space="preserve"> </w:t>
                            </w:r>
                          </w:p>
                          <w:p w14:paraId="771A3734" w14:textId="0F6F1AA6" w:rsidR="00F32A4A" w:rsidRPr="001C403C" w:rsidRDefault="00F32A4A" w:rsidP="00950014">
                            <w:pPr>
                              <w:pStyle w:val="BodyText"/>
                              <w:rPr>
                                <w:color w:val="auto"/>
                                <w:sz w:val="24"/>
                              </w:rPr>
                            </w:pPr>
                            <w:r w:rsidRPr="001C403C">
                              <w:rPr>
                                <w:color w:val="auto"/>
                                <w:sz w:val="24"/>
                              </w:rPr>
                              <w:t>The course projects will be collected in a final portfolio. Twice during the semester, you’ll submit a draft of any project for r</w:t>
                            </w:r>
                            <w:r w:rsidR="00844A21">
                              <w:rPr>
                                <w:color w:val="auto"/>
                                <w:sz w:val="24"/>
                              </w:rPr>
                              <w:t>eview. Some of the projects may</w:t>
                            </w:r>
                            <w:r w:rsidRPr="001C403C">
                              <w:rPr>
                                <w:color w:val="auto"/>
                                <w:sz w:val="24"/>
                              </w:rPr>
                              <w:t xml:space="preserve"> be presented in class. A final portfolio presentation will occur during the last week of the semester. More explanation is provided later in this document. </w:t>
                            </w:r>
                          </w:p>
                          <w:p w14:paraId="43C4C32C" w14:textId="77777777" w:rsidR="00F32A4A" w:rsidRPr="001C403C" w:rsidRDefault="00F32A4A" w:rsidP="00950014">
                            <w:pPr>
                              <w:pStyle w:val="BodyText"/>
                              <w:rPr>
                                <w:color w:val="auto"/>
                                <w:sz w:val="24"/>
                              </w:rPr>
                            </w:pPr>
                            <w:r w:rsidRPr="001C403C">
                              <w:rPr>
                                <w:color w:val="auto"/>
                                <w:sz w:val="24"/>
                              </w:rPr>
                              <w:t>The portfolio will contain:</w:t>
                            </w:r>
                          </w:p>
                          <w:p w14:paraId="7A156A08" w14:textId="3686C2AE" w:rsidR="00F32A4A" w:rsidRPr="001C403C" w:rsidRDefault="00F32A4A" w:rsidP="00DC44D5">
                            <w:pPr>
                              <w:pStyle w:val="BodyText"/>
                              <w:numPr>
                                <w:ilvl w:val="0"/>
                                <w:numId w:val="2"/>
                              </w:numPr>
                              <w:rPr>
                                <w:color w:val="auto"/>
                                <w:sz w:val="24"/>
                              </w:rPr>
                            </w:pPr>
                            <w:r>
                              <w:rPr>
                                <w:color w:val="auto"/>
                                <w:sz w:val="24"/>
                              </w:rPr>
                              <w:t>Portfolio overview</w:t>
                            </w:r>
                          </w:p>
                          <w:p w14:paraId="1009BAF6" w14:textId="501F9C21" w:rsidR="00F32A4A" w:rsidRPr="00354AC6" w:rsidRDefault="00F32A4A" w:rsidP="00354AC6">
                            <w:pPr>
                              <w:pStyle w:val="BodyText"/>
                              <w:numPr>
                                <w:ilvl w:val="0"/>
                                <w:numId w:val="2"/>
                              </w:numPr>
                              <w:rPr>
                                <w:color w:val="auto"/>
                                <w:sz w:val="24"/>
                              </w:rPr>
                            </w:pPr>
                            <w:r>
                              <w:rPr>
                                <w:color w:val="auto"/>
                                <w:sz w:val="24"/>
                              </w:rPr>
                              <w:t>Journal overview and article analysis</w:t>
                            </w:r>
                          </w:p>
                          <w:p w14:paraId="6E803D6F" w14:textId="46E577E0" w:rsidR="00F32A4A" w:rsidRDefault="00F32A4A" w:rsidP="00DC44D5">
                            <w:pPr>
                              <w:pStyle w:val="BodyText"/>
                              <w:numPr>
                                <w:ilvl w:val="0"/>
                                <w:numId w:val="2"/>
                              </w:numPr>
                              <w:rPr>
                                <w:color w:val="auto"/>
                                <w:sz w:val="24"/>
                              </w:rPr>
                            </w:pPr>
                            <w:r w:rsidRPr="001C403C">
                              <w:rPr>
                                <w:color w:val="auto"/>
                                <w:sz w:val="24"/>
                              </w:rPr>
                              <w:t>Book review</w:t>
                            </w:r>
                            <w:r>
                              <w:rPr>
                                <w:color w:val="auto"/>
                                <w:sz w:val="24"/>
                              </w:rPr>
                              <w:t xml:space="preserve"> or </w:t>
                            </w:r>
                            <w:r w:rsidRPr="001C403C">
                              <w:rPr>
                                <w:color w:val="auto"/>
                                <w:sz w:val="24"/>
                              </w:rPr>
                              <w:t>review article</w:t>
                            </w:r>
                          </w:p>
                          <w:p w14:paraId="7E2F444A" w14:textId="1877BFA8" w:rsidR="00F32A4A" w:rsidRPr="001C403C" w:rsidRDefault="00F32A4A" w:rsidP="00DC44D5">
                            <w:pPr>
                              <w:pStyle w:val="BodyText"/>
                              <w:numPr>
                                <w:ilvl w:val="0"/>
                                <w:numId w:val="2"/>
                              </w:numPr>
                              <w:rPr>
                                <w:color w:val="auto"/>
                                <w:sz w:val="24"/>
                              </w:rPr>
                            </w:pPr>
                            <w:r>
                              <w:rPr>
                                <w:color w:val="auto"/>
                                <w:sz w:val="24"/>
                              </w:rPr>
                              <w:t>Discussion question</w:t>
                            </w:r>
                            <w:r w:rsidR="00844A21">
                              <w:rPr>
                                <w:color w:val="auto"/>
                                <w:sz w:val="24"/>
                              </w:rPr>
                              <w:t xml:space="preserve">s from student-led seminar and </w:t>
                            </w:r>
                            <w:r>
                              <w:rPr>
                                <w:color w:val="auto"/>
                                <w:sz w:val="24"/>
                              </w:rPr>
                              <w:t>synthesis of responses</w:t>
                            </w:r>
                          </w:p>
                          <w:p w14:paraId="48C1ABFB" w14:textId="77777777" w:rsidR="00F32A4A" w:rsidRPr="001C403C" w:rsidRDefault="00F32A4A" w:rsidP="00DC44D5">
                            <w:pPr>
                              <w:pStyle w:val="BodyText"/>
                              <w:numPr>
                                <w:ilvl w:val="0"/>
                                <w:numId w:val="2"/>
                              </w:numPr>
                              <w:rPr>
                                <w:color w:val="auto"/>
                                <w:sz w:val="24"/>
                              </w:rPr>
                            </w:pPr>
                            <w:r w:rsidRPr="001C403C">
                              <w:rPr>
                                <w:color w:val="auto"/>
                                <w:sz w:val="24"/>
                              </w:rPr>
                              <w:t>Digital project</w:t>
                            </w:r>
                          </w:p>
                          <w:p w14:paraId="48EFA250" w14:textId="6C349760" w:rsidR="00F32A4A" w:rsidRPr="001C403C" w:rsidRDefault="00F32A4A" w:rsidP="00DC44D5">
                            <w:pPr>
                              <w:pStyle w:val="BodyText"/>
                              <w:numPr>
                                <w:ilvl w:val="0"/>
                                <w:numId w:val="2"/>
                              </w:numPr>
                              <w:rPr>
                                <w:color w:val="auto"/>
                                <w:sz w:val="24"/>
                              </w:rPr>
                            </w:pPr>
                            <w:r w:rsidRPr="001C403C">
                              <w:rPr>
                                <w:color w:val="auto"/>
                                <w:sz w:val="24"/>
                              </w:rPr>
                              <w:t>Conference presentation proposal</w:t>
                            </w:r>
                            <w:r>
                              <w:rPr>
                                <w:color w:val="auto"/>
                                <w:sz w:val="24"/>
                              </w:rPr>
                              <w:t xml:space="preserve"> or edited collection proposal</w:t>
                            </w:r>
                          </w:p>
                          <w:p w14:paraId="2C32A0A5" w14:textId="38A03742" w:rsidR="00F32A4A" w:rsidRPr="001C403C" w:rsidRDefault="00F32A4A" w:rsidP="00DC44D5">
                            <w:pPr>
                              <w:pStyle w:val="BodyText"/>
                              <w:numPr>
                                <w:ilvl w:val="0"/>
                                <w:numId w:val="2"/>
                              </w:numPr>
                              <w:rPr>
                                <w:color w:val="auto"/>
                                <w:sz w:val="24"/>
                              </w:rPr>
                            </w:pPr>
                            <w:r w:rsidRPr="001C403C">
                              <w:rPr>
                                <w:color w:val="auto"/>
                                <w:sz w:val="24"/>
                              </w:rPr>
                              <w:t xml:space="preserve">Practice comprehensive exam </w:t>
                            </w:r>
                            <w:r>
                              <w:rPr>
                                <w:color w:val="auto"/>
                                <w:sz w:val="24"/>
                              </w:rPr>
                              <w:t>response</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0" type="#_x0000_t202" style="position:absolute;margin-left:39.6pt;margin-top:278pt;width:266.4pt;height:378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" mv:complextextbox="1" filled="f" stroked="f">
                <v:textbox style="mso-next-textbox:#Text Box 119" inset="10.8pt,0,10.8pt,0">
                  <w:txbxContent>
                    <w:p w14:paraId="07030D63" w14:textId="77777777" w:rsidR="00F32A4A" w:rsidRPr="006A20E3" w:rsidRDefault="00F32A4A" w:rsidP="00777FA3">
                      <w:pPr>
                        <w:pStyle w:val="BodyText"/>
                        <w:rPr>
                          <w:color w:val="38ABED" w:themeColor="background2"/>
                          <w:sz w:val="56"/>
                          <w:szCs w:val="56"/>
                        </w:rPr>
                      </w:pPr>
                      <w:r w:rsidRPr="006A20E3">
                        <w:rPr>
                          <w:color w:val="38ABED" w:themeColor="background2"/>
                          <w:sz w:val="56"/>
                          <w:szCs w:val="56"/>
                        </w:rPr>
                        <w:t xml:space="preserve">Required Texts </w:t>
                      </w:r>
                    </w:p>
                    <w:p w14:paraId="1B25430B" w14:textId="77777777" w:rsidR="00F32A4A" w:rsidRPr="001C403C" w:rsidRDefault="00F32A4A" w:rsidP="00950014">
                      <w:pPr>
                        <w:pStyle w:val="BodyText"/>
                        <w:rPr>
                          <w:i/>
                          <w:color w:val="auto"/>
                          <w:sz w:val="24"/>
                        </w:rPr>
                      </w:pPr>
                      <w:proofErr w:type="gramStart"/>
                      <w:r w:rsidRPr="001C403C">
                        <w:rPr>
                          <w:color w:val="auto"/>
                          <w:sz w:val="24"/>
                        </w:rPr>
                        <w:t>Arroyo, Sarah.</w:t>
                      </w:r>
                      <w:proofErr w:type="gramEnd"/>
                      <w:r w:rsidRPr="001C403C">
                        <w:rPr>
                          <w:color w:val="auto"/>
                          <w:sz w:val="24"/>
                        </w:rPr>
                        <w:t xml:space="preserve"> </w:t>
                      </w:r>
                      <w:r w:rsidRPr="001C403C">
                        <w:rPr>
                          <w:i/>
                          <w:color w:val="auto"/>
                          <w:sz w:val="24"/>
                        </w:rPr>
                        <w:t>Participatory Composition.</w:t>
                      </w:r>
                    </w:p>
                    <w:p w14:paraId="7F89B9AF" w14:textId="77777777" w:rsidR="00F32A4A" w:rsidRPr="001C403C" w:rsidRDefault="00F32A4A" w:rsidP="00950014">
                      <w:pPr>
                        <w:pStyle w:val="BodyText"/>
                        <w:rPr>
                          <w:i/>
                          <w:color w:val="auto"/>
                          <w:sz w:val="24"/>
                        </w:rPr>
                      </w:pPr>
                      <w:r w:rsidRPr="001C403C">
                        <w:rPr>
                          <w:color w:val="auto"/>
                          <w:sz w:val="24"/>
                        </w:rPr>
                        <w:t xml:space="preserve">Banks, Adam. </w:t>
                      </w:r>
                      <w:r w:rsidRPr="001C403C">
                        <w:rPr>
                          <w:i/>
                          <w:color w:val="auto"/>
                          <w:sz w:val="24"/>
                        </w:rPr>
                        <w:t xml:space="preserve">Digital </w:t>
                      </w:r>
                      <w:proofErr w:type="spellStart"/>
                      <w:r w:rsidRPr="001C403C">
                        <w:rPr>
                          <w:i/>
                          <w:color w:val="auto"/>
                          <w:sz w:val="24"/>
                        </w:rPr>
                        <w:t>Griots</w:t>
                      </w:r>
                      <w:proofErr w:type="spellEnd"/>
                      <w:r w:rsidRPr="001C403C">
                        <w:rPr>
                          <w:i/>
                          <w:color w:val="auto"/>
                          <w:sz w:val="24"/>
                        </w:rPr>
                        <w:t>.</w:t>
                      </w:r>
                    </w:p>
                    <w:p w14:paraId="61A573B8" w14:textId="77777777" w:rsidR="00F32A4A" w:rsidRPr="001C403C" w:rsidRDefault="00F32A4A" w:rsidP="00950014">
                      <w:pPr>
                        <w:pStyle w:val="BodyText"/>
                        <w:rPr>
                          <w:i/>
                          <w:color w:val="auto"/>
                          <w:sz w:val="24"/>
                        </w:rPr>
                      </w:pPr>
                      <w:proofErr w:type="gramStart"/>
                      <w:r w:rsidRPr="001C403C">
                        <w:rPr>
                          <w:color w:val="auto"/>
                          <w:sz w:val="24"/>
                        </w:rPr>
                        <w:t xml:space="preserve">Bowen, Tracey &amp; Carl </w:t>
                      </w:r>
                      <w:proofErr w:type="spellStart"/>
                      <w:r w:rsidRPr="001C403C">
                        <w:rPr>
                          <w:color w:val="auto"/>
                          <w:sz w:val="24"/>
                        </w:rPr>
                        <w:t>Whithaus</w:t>
                      </w:r>
                      <w:proofErr w:type="spellEnd"/>
                      <w:r w:rsidRPr="001C403C">
                        <w:rPr>
                          <w:color w:val="auto"/>
                          <w:sz w:val="24"/>
                        </w:rPr>
                        <w:t>.</w:t>
                      </w:r>
                      <w:proofErr w:type="gramEnd"/>
                      <w:r w:rsidRPr="001C403C">
                        <w:rPr>
                          <w:color w:val="auto"/>
                          <w:sz w:val="24"/>
                        </w:rPr>
                        <w:t xml:space="preserve"> </w:t>
                      </w:r>
                      <w:r w:rsidRPr="001C403C">
                        <w:rPr>
                          <w:i/>
                          <w:color w:val="auto"/>
                          <w:sz w:val="24"/>
                        </w:rPr>
                        <w:t>Multimodal Literacies.</w:t>
                      </w:r>
                    </w:p>
                    <w:p w14:paraId="23555182" w14:textId="77777777" w:rsidR="00F32A4A" w:rsidRPr="001C403C" w:rsidRDefault="00F32A4A" w:rsidP="00950014">
                      <w:pPr>
                        <w:pStyle w:val="BodyText"/>
                        <w:rPr>
                          <w:color w:val="auto"/>
                          <w:sz w:val="24"/>
                        </w:rPr>
                      </w:pPr>
                      <w:proofErr w:type="spellStart"/>
                      <w:r w:rsidRPr="001C403C">
                        <w:rPr>
                          <w:color w:val="auto"/>
                          <w:sz w:val="24"/>
                        </w:rPr>
                        <w:t>Palmeri</w:t>
                      </w:r>
                      <w:proofErr w:type="spellEnd"/>
                      <w:r w:rsidRPr="001C403C">
                        <w:rPr>
                          <w:color w:val="auto"/>
                          <w:sz w:val="24"/>
                        </w:rPr>
                        <w:t xml:space="preserve"> Jason. </w:t>
                      </w:r>
                      <w:r w:rsidRPr="001C403C">
                        <w:rPr>
                          <w:i/>
                          <w:color w:val="auto"/>
                          <w:sz w:val="24"/>
                        </w:rPr>
                        <w:t>Remixing Composition.</w:t>
                      </w:r>
                      <w:r w:rsidRPr="001C403C">
                        <w:rPr>
                          <w:color w:val="auto"/>
                          <w:sz w:val="24"/>
                        </w:rPr>
                        <w:t xml:space="preserve"> </w:t>
                      </w:r>
                    </w:p>
                    <w:p w14:paraId="1B249EC7" w14:textId="77777777" w:rsidR="00F32A4A" w:rsidRPr="001C403C" w:rsidRDefault="00F32A4A" w:rsidP="00950014">
                      <w:pPr>
                        <w:pStyle w:val="BodyText"/>
                        <w:rPr>
                          <w:i/>
                          <w:color w:val="auto"/>
                          <w:sz w:val="24"/>
                        </w:rPr>
                      </w:pPr>
                      <w:proofErr w:type="spellStart"/>
                      <w:r w:rsidRPr="001C403C">
                        <w:rPr>
                          <w:color w:val="auto"/>
                          <w:sz w:val="24"/>
                        </w:rPr>
                        <w:t>Selber</w:t>
                      </w:r>
                      <w:proofErr w:type="spellEnd"/>
                      <w:r w:rsidRPr="001C403C">
                        <w:rPr>
                          <w:color w:val="auto"/>
                          <w:sz w:val="24"/>
                        </w:rPr>
                        <w:t xml:space="preserve">, Stuart. </w:t>
                      </w:r>
                      <w:proofErr w:type="spellStart"/>
                      <w:proofErr w:type="gramStart"/>
                      <w:r w:rsidRPr="001C403C">
                        <w:rPr>
                          <w:i/>
                          <w:color w:val="auto"/>
                          <w:sz w:val="24"/>
                        </w:rPr>
                        <w:t>Mulitliteracies</w:t>
                      </w:r>
                      <w:proofErr w:type="spellEnd"/>
                      <w:r w:rsidRPr="001C403C">
                        <w:rPr>
                          <w:i/>
                          <w:color w:val="auto"/>
                          <w:sz w:val="24"/>
                        </w:rPr>
                        <w:t xml:space="preserve"> for a Digital Age.</w:t>
                      </w:r>
                      <w:proofErr w:type="gramEnd"/>
                    </w:p>
                    <w:p w14:paraId="6FE30AA9" w14:textId="43210FFC" w:rsidR="00F32A4A" w:rsidRPr="001C403C" w:rsidRDefault="00F32A4A" w:rsidP="00950014">
                      <w:pPr>
                        <w:pStyle w:val="BodyText"/>
                        <w:rPr>
                          <w:i/>
                          <w:color w:val="auto"/>
                          <w:sz w:val="24"/>
                        </w:rPr>
                      </w:pPr>
                      <w:proofErr w:type="spellStart"/>
                      <w:r w:rsidRPr="001C403C">
                        <w:rPr>
                          <w:color w:val="auto"/>
                          <w:sz w:val="24"/>
                        </w:rPr>
                        <w:t>Selber</w:t>
                      </w:r>
                      <w:proofErr w:type="spellEnd"/>
                      <w:r w:rsidRPr="001C403C">
                        <w:rPr>
                          <w:color w:val="auto"/>
                          <w:sz w:val="24"/>
                        </w:rPr>
                        <w:t xml:space="preserve">, Stuart. </w:t>
                      </w:r>
                      <w:proofErr w:type="spellStart"/>
                      <w:proofErr w:type="gramStart"/>
                      <w:r w:rsidRPr="001C403C">
                        <w:rPr>
                          <w:i/>
                          <w:color w:val="auto"/>
                          <w:sz w:val="24"/>
                        </w:rPr>
                        <w:t>Rhetorics</w:t>
                      </w:r>
                      <w:proofErr w:type="spellEnd"/>
                      <w:r w:rsidRPr="001C403C">
                        <w:rPr>
                          <w:i/>
                          <w:color w:val="auto"/>
                          <w:sz w:val="24"/>
                        </w:rPr>
                        <w:t xml:space="preserve"> and Technologies.</w:t>
                      </w:r>
                      <w:proofErr w:type="gramEnd"/>
                      <w:r w:rsidRPr="001C403C">
                        <w:rPr>
                          <w:i/>
                          <w:color w:val="auto"/>
                          <w:sz w:val="24"/>
                        </w:rPr>
                        <w:t xml:space="preserve"> </w:t>
                      </w:r>
                    </w:p>
                    <w:p w14:paraId="441DBE6E" w14:textId="346A31C2" w:rsidR="00F32A4A" w:rsidRPr="001C403C" w:rsidRDefault="00F32A4A" w:rsidP="00950014">
                      <w:pPr>
                        <w:pStyle w:val="BodyText"/>
                        <w:rPr>
                          <w:color w:val="auto"/>
                          <w:sz w:val="24"/>
                        </w:rPr>
                      </w:pPr>
                      <w:r>
                        <w:rPr>
                          <w:color w:val="auto"/>
                          <w:sz w:val="24"/>
                        </w:rPr>
                        <w:t>Articles available in Blackboard</w:t>
                      </w:r>
                      <w:r w:rsidRPr="001C403C">
                        <w:rPr>
                          <w:color w:val="auto"/>
                          <w:sz w:val="24"/>
                        </w:rPr>
                        <w:t xml:space="preserve"> </w:t>
                      </w:r>
                    </w:p>
                    <w:p w14:paraId="441F56C8" w14:textId="77777777" w:rsidR="00F32A4A" w:rsidRDefault="00F32A4A" w:rsidP="00950014">
                      <w:pPr>
                        <w:pStyle w:val="BodyText"/>
                        <w:rPr>
                          <w:i/>
                          <w:sz w:val="24"/>
                        </w:rPr>
                      </w:pPr>
                    </w:p>
                    <w:p w14:paraId="015101D0" w14:textId="77777777" w:rsidR="00F32A4A" w:rsidRDefault="00F32A4A" w:rsidP="00950014">
                      <w:pPr>
                        <w:pStyle w:val="BodyText"/>
                        <w:rPr>
                          <w:i/>
                          <w:sz w:val="24"/>
                        </w:rPr>
                      </w:pPr>
                    </w:p>
                    <w:p w14:paraId="1BBF4329" w14:textId="77777777" w:rsidR="00F32A4A" w:rsidRDefault="00F32A4A" w:rsidP="00950014">
                      <w:pPr>
                        <w:pStyle w:val="BodyText"/>
                        <w:rPr>
                          <w:i/>
                          <w:sz w:val="24"/>
                        </w:rPr>
                      </w:pPr>
                    </w:p>
                    <w:p w14:paraId="13803106" w14:textId="77777777" w:rsidR="00F32A4A" w:rsidRDefault="00F32A4A" w:rsidP="00950014">
                      <w:pPr>
                        <w:pStyle w:val="BodyText"/>
                        <w:rPr>
                          <w:i/>
                          <w:sz w:val="24"/>
                        </w:rPr>
                      </w:pPr>
                    </w:p>
                    <w:p w14:paraId="37E569D7" w14:textId="43CF81F3" w:rsidR="00F32A4A" w:rsidRPr="00777FA3" w:rsidRDefault="00F32A4A" w:rsidP="00950014">
                      <w:pPr>
                        <w:pStyle w:val="BodyText"/>
                        <w:rPr>
                          <w:color w:val="38ABED" w:themeColor="background2"/>
                          <w:sz w:val="56"/>
                          <w:szCs w:val="56"/>
                        </w:rPr>
                      </w:pPr>
                      <w:r w:rsidRPr="00777FA3">
                        <w:rPr>
                          <w:color w:val="38ABED" w:themeColor="background2"/>
                          <w:sz w:val="56"/>
                          <w:szCs w:val="56"/>
                        </w:rPr>
                        <w:t xml:space="preserve">Course </w:t>
                      </w:r>
                      <w:r>
                        <w:rPr>
                          <w:color w:val="38ABED" w:themeColor="background2"/>
                          <w:sz w:val="56"/>
                          <w:szCs w:val="56"/>
                        </w:rPr>
                        <w:t>Portfolio</w:t>
                      </w:r>
                      <w:r w:rsidRPr="00777FA3">
                        <w:rPr>
                          <w:color w:val="38ABED" w:themeColor="background2"/>
                          <w:sz w:val="56"/>
                          <w:szCs w:val="56"/>
                        </w:rPr>
                        <w:t xml:space="preserve"> </w:t>
                      </w:r>
                    </w:p>
                    <w:p w14:paraId="771A3734" w14:textId="0F6F1AA6" w:rsidR="00F32A4A" w:rsidRPr="001C403C" w:rsidRDefault="00F32A4A" w:rsidP="00950014">
                      <w:pPr>
                        <w:pStyle w:val="BodyText"/>
                        <w:rPr>
                          <w:color w:val="auto"/>
                          <w:sz w:val="24"/>
                        </w:rPr>
                      </w:pPr>
                      <w:r w:rsidRPr="001C403C">
                        <w:rPr>
                          <w:color w:val="auto"/>
                          <w:sz w:val="24"/>
                        </w:rPr>
                        <w:t>The course projects will be collected in a final portfolio. Twice during the semester, you’ll submit a draft of any project for r</w:t>
                      </w:r>
                      <w:r w:rsidR="00844A21">
                        <w:rPr>
                          <w:color w:val="auto"/>
                          <w:sz w:val="24"/>
                        </w:rPr>
                        <w:t>eview. Some of the projects may</w:t>
                      </w:r>
                      <w:r w:rsidRPr="001C403C">
                        <w:rPr>
                          <w:color w:val="auto"/>
                          <w:sz w:val="24"/>
                        </w:rPr>
                        <w:t xml:space="preserve"> be presented in class. A final portfolio presentation will occur during the last week of the semester. More explanation is provided later in this document. </w:t>
                      </w:r>
                    </w:p>
                    <w:p w14:paraId="43C4C32C" w14:textId="77777777" w:rsidR="00F32A4A" w:rsidRPr="001C403C" w:rsidRDefault="00F32A4A" w:rsidP="00950014">
                      <w:pPr>
                        <w:pStyle w:val="BodyText"/>
                        <w:rPr>
                          <w:color w:val="auto"/>
                          <w:sz w:val="24"/>
                        </w:rPr>
                      </w:pPr>
                      <w:r w:rsidRPr="001C403C">
                        <w:rPr>
                          <w:color w:val="auto"/>
                          <w:sz w:val="24"/>
                        </w:rPr>
                        <w:t>The portfolio will contain:</w:t>
                      </w:r>
                    </w:p>
                    <w:p w14:paraId="7A156A08" w14:textId="3686C2AE" w:rsidR="00F32A4A" w:rsidRPr="001C403C" w:rsidRDefault="00F32A4A" w:rsidP="00DC44D5">
                      <w:pPr>
                        <w:pStyle w:val="BodyText"/>
                        <w:numPr>
                          <w:ilvl w:val="0"/>
                          <w:numId w:val="2"/>
                        </w:numPr>
                        <w:rPr>
                          <w:color w:val="auto"/>
                          <w:sz w:val="24"/>
                        </w:rPr>
                      </w:pPr>
                      <w:r>
                        <w:rPr>
                          <w:color w:val="auto"/>
                          <w:sz w:val="24"/>
                        </w:rPr>
                        <w:t>Portfolio overview</w:t>
                      </w:r>
                    </w:p>
                    <w:p w14:paraId="1009BAF6" w14:textId="501F9C21" w:rsidR="00F32A4A" w:rsidRPr="00354AC6" w:rsidRDefault="00F32A4A" w:rsidP="00354AC6">
                      <w:pPr>
                        <w:pStyle w:val="BodyText"/>
                        <w:numPr>
                          <w:ilvl w:val="0"/>
                          <w:numId w:val="2"/>
                        </w:numPr>
                        <w:rPr>
                          <w:color w:val="auto"/>
                          <w:sz w:val="24"/>
                        </w:rPr>
                      </w:pPr>
                      <w:r>
                        <w:rPr>
                          <w:color w:val="auto"/>
                          <w:sz w:val="24"/>
                        </w:rPr>
                        <w:t>Journal overview and article analysis</w:t>
                      </w:r>
                    </w:p>
                    <w:p w14:paraId="6E803D6F" w14:textId="46E577E0" w:rsidR="00F32A4A" w:rsidRDefault="00F32A4A" w:rsidP="00DC44D5">
                      <w:pPr>
                        <w:pStyle w:val="BodyText"/>
                        <w:numPr>
                          <w:ilvl w:val="0"/>
                          <w:numId w:val="2"/>
                        </w:numPr>
                        <w:rPr>
                          <w:color w:val="auto"/>
                          <w:sz w:val="24"/>
                        </w:rPr>
                      </w:pPr>
                      <w:r w:rsidRPr="001C403C">
                        <w:rPr>
                          <w:color w:val="auto"/>
                          <w:sz w:val="24"/>
                        </w:rPr>
                        <w:t>Book review</w:t>
                      </w:r>
                      <w:r>
                        <w:rPr>
                          <w:color w:val="auto"/>
                          <w:sz w:val="24"/>
                        </w:rPr>
                        <w:t xml:space="preserve"> or </w:t>
                      </w:r>
                      <w:r w:rsidRPr="001C403C">
                        <w:rPr>
                          <w:color w:val="auto"/>
                          <w:sz w:val="24"/>
                        </w:rPr>
                        <w:t>review article</w:t>
                      </w:r>
                    </w:p>
                    <w:p w14:paraId="7E2F444A" w14:textId="1877BFA8" w:rsidR="00F32A4A" w:rsidRPr="001C403C" w:rsidRDefault="00F32A4A" w:rsidP="00DC44D5">
                      <w:pPr>
                        <w:pStyle w:val="BodyText"/>
                        <w:numPr>
                          <w:ilvl w:val="0"/>
                          <w:numId w:val="2"/>
                        </w:numPr>
                        <w:rPr>
                          <w:color w:val="auto"/>
                          <w:sz w:val="24"/>
                        </w:rPr>
                      </w:pPr>
                      <w:r>
                        <w:rPr>
                          <w:color w:val="auto"/>
                          <w:sz w:val="24"/>
                        </w:rPr>
                        <w:t>Discussion question</w:t>
                      </w:r>
                      <w:r w:rsidR="00844A21">
                        <w:rPr>
                          <w:color w:val="auto"/>
                          <w:sz w:val="24"/>
                        </w:rPr>
                        <w:t xml:space="preserve">s from student-led seminar and </w:t>
                      </w:r>
                      <w:r>
                        <w:rPr>
                          <w:color w:val="auto"/>
                          <w:sz w:val="24"/>
                        </w:rPr>
                        <w:t>synthesis of responses</w:t>
                      </w:r>
                    </w:p>
                    <w:p w14:paraId="48C1ABFB" w14:textId="77777777" w:rsidR="00F32A4A" w:rsidRPr="001C403C" w:rsidRDefault="00F32A4A" w:rsidP="00DC44D5">
                      <w:pPr>
                        <w:pStyle w:val="BodyText"/>
                        <w:numPr>
                          <w:ilvl w:val="0"/>
                          <w:numId w:val="2"/>
                        </w:numPr>
                        <w:rPr>
                          <w:color w:val="auto"/>
                          <w:sz w:val="24"/>
                        </w:rPr>
                      </w:pPr>
                      <w:r w:rsidRPr="001C403C">
                        <w:rPr>
                          <w:color w:val="auto"/>
                          <w:sz w:val="24"/>
                        </w:rPr>
                        <w:t>Digital project</w:t>
                      </w:r>
                    </w:p>
                    <w:p w14:paraId="48EFA250" w14:textId="6C349760" w:rsidR="00F32A4A" w:rsidRPr="001C403C" w:rsidRDefault="00F32A4A" w:rsidP="00DC44D5">
                      <w:pPr>
                        <w:pStyle w:val="BodyText"/>
                        <w:numPr>
                          <w:ilvl w:val="0"/>
                          <w:numId w:val="2"/>
                        </w:numPr>
                        <w:rPr>
                          <w:color w:val="auto"/>
                          <w:sz w:val="24"/>
                        </w:rPr>
                      </w:pPr>
                      <w:r w:rsidRPr="001C403C">
                        <w:rPr>
                          <w:color w:val="auto"/>
                          <w:sz w:val="24"/>
                        </w:rPr>
                        <w:t>Conference presentation proposal</w:t>
                      </w:r>
                      <w:r>
                        <w:rPr>
                          <w:color w:val="auto"/>
                          <w:sz w:val="24"/>
                        </w:rPr>
                        <w:t xml:space="preserve"> or edited collection proposal</w:t>
                      </w:r>
                    </w:p>
                    <w:p w14:paraId="2C32A0A5" w14:textId="38A03742" w:rsidR="00F32A4A" w:rsidRPr="001C403C" w:rsidRDefault="00F32A4A" w:rsidP="00DC44D5">
                      <w:pPr>
                        <w:pStyle w:val="BodyText"/>
                        <w:numPr>
                          <w:ilvl w:val="0"/>
                          <w:numId w:val="2"/>
                        </w:numPr>
                        <w:rPr>
                          <w:color w:val="auto"/>
                          <w:sz w:val="24"/>
                        </w:rPr>
                      </w:pPr>
                      <w:r w:rsidRPr="001C403C">
                        <w:rPr>
                          <w:color w:val="auto"/>
                          <w:sz w:val="24"/>
                        </w:rPr>
                        <w:t xml:space="preserve">Practice comprehensive exam </w:t>
                      </w:r>
                      <w:r>
                        <w:rPr>
                          <w:color w:val="auto"/>
                          <w:sz w:val="24"/>
                        </w:rPr>
                        <w:t>response</w:t>
                      </w:r>
                    </w:p>
                  </w:txbxContent>
                </v:textbox>
                <w10:wrap type="tight" anchorx="page" anchory="page"/>
              </v:shape>
            </w:pict>
          </mc:Fallback>
        </mc:AlternateContent>
      </w:r>
      <w:r w:rsidR="00B21AFE">
        <w:rPr>
          <w:noProof/>
        </w:rPr>
        <w:drawing>
          <wp:anchor distT="0" distB="0" distL="118745" distR="118745" simplePos="0" relativeHeight="251658266" behindDoc="0" locked="0" layoutInCell="1" allowOverlap="1" wp14:anchorId="304689F2" wp14:editId="1D26E813">
            <wp:simplePos x="5486400" y="8229600"/>
            <wp:positionH relativeFrom="page">
              <wp:posOffset>466090</wp:posOffset>
            </wp:positionH>
            <wp:positionV relativeFrom="page">
              <wp:posOffset>457200</wp:posOffset>
            </wp:positionV>
            <wp:extent cx="6858000" cy="2794000"/>
            <wp:effectExtent l="25400" t="0" r="0" b="0"/>
            <wp:wrapTight wrapText="bothSides">
              <wp:wrapPolygon edited="0">
                <wp:start x="800" y="0"/>
                <wp:lineTo x="320" y="785"/>
                <wp:lineTo x="-80" y="2160"/>
                <wp:lineTo x="-80" y="21404"/>
                <wp:lineTo x="20720" y="21404"/>
                <wp:lineTo x="20960" y="21404"/>
                <wp:lineTo x="21600" y="19440"/>
                <wp:lineTo x="21600" y="0"/>
                <wp:lineTo x="800" y="0"/>
              </wp:wrapPolygon>
            </wp:wrapTight>
            <wp:docPr id="116" name="Placeholder" descr=":::Shared:all photo download:42-1548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Picture 116" descr=":::Shared:all photo download:42-15483589.jpg"/>
                    <pic:cNvPicPr>
                      <a:picLocks noChangeAspect="1" noChangeArrowheads="1"/>
                    </pic:cNvPicPr>
                  </pic:nvPicPr>
                  <pic:blipFill>
                    <a:blip r:embed="rId13"/>
                    <a:srcRect t="23628" b="23866"/>
                    <a:stretch>
                      <a:fillRect/>
                    </a:stretch>
                  </pic:blipFill>
                  <pic:spPr bwMode="auto">
                    <a:xfrm>
                      <a:off x="0" y="0"/>
                      <a:ext cx="6858000" cy="2794000"/>
                    </a:xfrm>
                    <a:prstGeom prst="round2DiagRect">
                      <a:avLst/>
                    </a:prstGeom>
                    <a:noFill/>
                    <a:ln w="9525">
                      <a:noFill/>
                      <a:miter lim="800000"/>
                      <a:headEnd/>
                      <a:tailEnd/>
                    </a:ln>
                  </pic:spPr>
                </pic:pic>
              </a:graphicData>
            </a:graphic>
          </wp:anchor>
        </w:drawing>
      </w:r>
      <w:r w:rsidR="00777FA3">
        <w:br w:type="page"/>
      </w:r>
      <w:r w:rsidR="00354AC6">
        <w:rPr>
          <w:noProof/>
        </w:rPr>
        <w:lastRenderedPageBreak/>
        <w:drawing>
          <wp:anchor distT="0" distB="0" distL="114300" distR="114300" simplePos="0" relativeHeight="251680841" behindDoc="0" locked="0" layoutInCell="1" allowOverlap="1" wp14:anchorId="0244796C" wp14:editId="299727D0">
            <wp:simplePos x="0" y="0"/>
            <wp:positionH relativeFrom="page">
              <wp:posOffset>4257040</wp:posOffset>
            </wp:positionH>
            <wp:positionV relativeFrom="page">
              <wp:posOffset>6714490</wp:posOffset>
            </wp:positionV>
            <wp:extent cx="1373505" cy="769620"/>
            <wp:effectExtent l="50800" t="101600" r="48895" b="119380"/>
            <wp:wrapThrough wrapText="bothSides">
              <wp:wrapPolygon edited="0">
                <wp:start x="19406" y="-741"/>
                <wp:lineTo x="437" y="-5716"/>
                <wp:lineTo x="-957" y="11211"/>
                <wp:lineTo x="-980" y="21292"/>
                <wp:lineTo x="2972" y="22329"/>
                <wp:lineTo x="3425" y="21727"/>
                <wp:lineTo x="16757" y="21621"/>
                <wp:lineTo x="18733" y="22140"/>
                <wp:lineTo x="21569" y="17119"/>
                <wp:lineTo x="22034" y="11477"/>
                <wp:lineTo x="22173" y="-15"/>
                <wp:lineTo x="19406" y="-741"/>
              </wp:wrapPolygon>
            </wp:wrapThrough>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098346">
                      <a:off x="0" y="0"/>
                      <a:ext cx="137350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D7A">
        <w:rPr>
          <w:noProof/>
        </w:rPr>
        <mc:AlternateContent>
          <mc:Choice Requires="wpg">
            <w:drawing>
              <wp:anchor distT="0" distB="0" distL="114300" distR="114300" simplePos="0" relativeHeight="251658272" behindDoc="0" locked="0" layoutInCell="1" allowOverlap="1" wp14:anchorId="3BB928FE" wp14:editId="4AC63CBB">
                <wp:simplePos x="0" y="0"/>
                <wp:positionH relativeFrom="page">
                  <wp:posOffset>475615</wp:posOffset>
                </wp:positionH>
                <wp:positionV relativeFrom="page">
                  <wp:posOffset>1376680</wp:posOffset>
                </wp:positionV>
                <wp:extent cx="5486400" cy="4800600"/>
                <wp:effectExtent l="0" t="0" r="0" b="0"/>
                <wp:wrapThrough wrapText="bothSides">
                  <wp:wrapPolygon edited="0">
                    <wp:start x="300" y="0"/>
                    <wp:lineTo x="300" y="21486"/>
                    <wp:lineTo x="21200" y="21486"/>
                    <wp:lineTo x="21200" y="0"/>
                    <wp:lineTo x="300" y="0"/>
                  </wp:wrapPolygon>
                </wp:wrapThrough>
                <wp:docPr id="91" name="Group 91"/>
                <wp:cNvGraphicFramePr/>
                <a:graphic xmlns:a="http://schemas.openxmlformats.org/drawingml/2006/main">
                  <a:graphicData uri="http://schemas.microsoft.com/office/word/2010/wordprocessingGroup">
                    <wpg:wgp>
                      <wpg:cNvGrpSpPr/>
                      <wpg:grpSpPr>
                        <a:xfrm>
                          <a:off x="0" y="0"/>
                          <a:ext cx="5486400" cy="4800600"/>
                          <a:chOff x="0" y="0"/>
                          <a:chExt cx="5486400" cy="4800600"/>
                        </a:xfrm>
                        <a:extLst>
                          <a:ext uri="{0CCBE362-F206-4b92-989A-16890622DB6E}">
                            <ma14:wrappingTextBoxFlag xmlns:ma14="http://schemas.microsoft.com/office/mac/drawingml/2011/main" val="1"/>
                          </a:ext>
                        </a:extLst>
                      </wpg:grpSpPr>
                      <wps:wsp>
                        <wps:cNvPr id="25" name="Text Box 120"/>
                        <wps:cNvSpPr txBox="1">
                          <a:spLocks noChangeArrowheads="1"/>
                        </wps:cNvSpPr>
                        <wps:spPr bwMode="auto">
                          <a:xfrm>
                            <a:off x="0" y="0"/>
                            <a:ext cx="54864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19" name="Text Box 19"/>
                        <wps:cNvSpPr txBox="1"/>
                        <wps:spPr>
                          <a:xfrm>
                            <a:off x="137160" y="0"/>
                            <a:ext cx="2640965" cy="186690"/>
                          </a:xfrm>
                          <a:prstGeom prst="rect">
                            <a:avLst/>
                          </a:prstGeom>
                          <a:noFill/>
                          <a:ln>
                            <a:noFill/>
                          </a:ln>
                          <a:effectLst/>
                          <a:extLst>
                            <a:ext uri="{C572A759-6A51-4108-AA02-DFA0A04FC94B}">
                              <ma14:wrappingTextBoxFlag xmlns:ma14="http://schemas.microsoft.com/office/mac/drawingml/2011/main"/>
                            </a:ext>
                          </a:extLst>
                        </wps:spPr>
                        <wps:txbx id="17">
                          <w:txbxContent>
                            <w:p w14:paraId="24142C1D" w14:textId="362AA3E6" w:rsidR="00F32A4A" w:rsidRPr="002457BC" w:rsidRDefault="00F32A4A" w:rsidP="00950014">
                              <w:pPr>
                                <w:pStyle w:val="NoteLevel1"/>
                              </w:pPr>
                              <w:r w:rsidRPr="002457BC">
                                <w:t xml:space="preserve">1. Graduate students should attend </w:t>
                              </w:r>
                              <w:r w:rsidRPr="002457BC">
                                <w:rPr>
                                  <w:i/>
                                </w:rPr>
                                <w:t>every</w:t>
                              </w:r>
                              <w:r w:rsidRPr="002457BC">
                                <w:t xml:space="preserve"> class</w:t>
                              </w:r>
                              <w:r>
                                <w:t xml:space="preserve"> meeting</w:t>
                              </w:r>
                              <w:r w:rsidR="00844A21">
                                <w:t xml:space="preserve"> whether in person or online</w:t>
                              </w:r>
                              <w:r>
                                <w:t xml:space="preserve">. </w:t>
                              </w:r>
                              <w:r w:rsidRPr="002457BC">
                                <w:t>A successful graduate seminar depends on the participation of everyone.</w:t>
                              </w:r>
                              <w:r>
                                <w:t xml:space="preserve"> Don’t take this policy lightly.</w:t>
                              </w:r>
                              <w:r w:rsidRPr="002457BC">
                                <w:t xml:space="preserve"> </w:t>
                              </w:r>
                            </w:p>
                            <w:p w14:paraId="34ED1D4B" w14:textId="77777777" w:rsidR="00F32A4A" w:rsidRPr="002457BC" w:rsidRDefault="00F32A4A" w:rsidP="00950014">
                              <w:pPr>
                                <w:pStyle w:val="NoteLevel1"/>
                              </w:pPr>
                            </w:p>
                            <w:p w14:paraId="07898809" w14:textId="38C1D13A" w:rsidR="00F32A4A" w:rsidRPr="002457BC" w:rsidRDefault="00F32A4A" w:rsidP="00950014">
                              <w:pPr>
                                <w:pStyle w:val="NoteLevel1"/>
                              </w:pPr>
                              <w:r w:rsidRPr="002457BC">
                                <w:t>2.</w:t>
                              </w:r>
                              <w:r>
                                <w:t xml:space="preserve"> </w:t>
                              </w:r>
                              <w:r w:rsidRPr="002457BC">
                                <w:t xml:space="preserve">Avoid turning work in late at all costs. Student-led seminars </w:t>
                              </w:r>
                              <w:r>
                                <w:t xml:space="preserve">and presentations </w:t>
                              </w:r>
                              <w:r w:rsidRPr="002457BC">
                                <w:t xml:space="preserve">cannot be made up. The final </w:t>
                              </w:r>
                              <w:r>
                                <w:t xml:space="preserve">project </w:t>
                              </w:r>
                              <w:r w:rsidRPr="002457BC">
                                <w:t>must be turned in on the date specified.</w:t>
                              </w:r>
                            </w:p>
                            <w:p w14:paraId="4234872E" w14:textId="77777777" w:rsidR="00F32A4A" w:rsidRPr="002457BC" w:rsidRDefault="00F32A4A" w:rsidP="00950014">
                              <w:pPr>
                                <w:pStyle w:val="NoteLevel1"/>
                              </w:pPr>
                            </w:p>
                            <w:p w14:paraId="7432B53E" w14:textId="77777777" w:rsidR="00F32A4A" w:rsidRPr="002457BC" w:rsidRDefault="00F32A4A" w:rsidP="00950014">
                              <w:pPr>
                                <w:pStyle w:val="NoteLevel1"/>
                              </w:pPr>
                              <w:r w:rsidRPr="002457BC">
                                <w:t>3. Please retain all of your work until final grades are posted.</w:t>
                              </w:r>
                            </w:p>
                            <w:p w14:paraId="585FFAF1" w14:textId="77777777" w:rsidR="00F32A4A" w:rsidRPr="002457BC" w:rsidRDefault="00F32A4A" w:rsidP="00950014">
                              <w:pPr>
                                <w:pStyle w:val="NoteLevel1"/>
                              </w:pPr>
                            </w:p>
                            <w:p w14:paraId="752ACD48" w14:textId="77777777" w:rsidR="00F32A4A" w:rsidRPr="002457BC" w:rsidRDefault="00F32A4A" w:rsidP="00950014">
                              <w:pPr>
                                <w:pStyle w:val="NoteLevel1"/>
                              </w:pPr>
                              <w:r w:rsidRPr="002457BC">
                                <w:t>4. Incompletes will be given only in the case of emergency. These are reserved for students who have successfully completed the work all semester and have an extenuating circumstance which prevents them from completing the work.</w:t>
                              </w:r>
                            </w:p>
                            <w:p w14:paraId="06124C47" w14:textId="77777777" w:rsidR="00F32A4A" w:rsidRPr="002457BC" w:rsidRDefault="00F32A4A" w:rsidP="00950014">
                              <w:pPr>
                                <w:pStyle w:val="NoteLevel1"/>
                              </w:pPr>
                              <w:r w:rsidRPr="002457BC">
                                <w:t xml:space="preserve">5. Academic honesty is </w:t>
                              </w:r>
                              <w:r>
                                <w:t>a serious concern.</w:t>
                              </w:r>
                              <w:r w:rsidRPr="002457BC">
                                <w:t xml:space="preserve"> If</w:t>
                              </w:r>
                              <w:r>
                                <w:t xml:space="preserve"> I find </w:t>
                              </w:r>
                              <w:r w:rsidRPr="002457BC">
                                <w:t>that you have plagiarized for this class, I will, under obligation of the university, submit your work to the Dean of St</w:t>
                              </w:r>
                              <w:r>
                                <w:t>udents who will review the case</w:t>
                              </w:r>
                              <w:r w:rsidRPr="002457BC">
                                <w:t xml:space="preserve"> and determine the penalty. The range of penalties may include: failing grade on project or class, probation, suspension, or expulsion</w:t>
                              </w:r>
                              <w:r>
                                <w:t xml:space="preserve"> from the graduate program</w:t>
                              </w:r>
                              <w:r w:rsidRPr="002457BC">
                                <w:t>.</w:t>
                              </w:r>
                            </w:p>
                            <w:p w14:paraId="070502DC" w14:textId="77777777" w:rsidR="00F32A4A" w:rsidRPr="002457BC" w:rsidRDefault="00F32A4A" w:rsidP="00950014">
                              <w:pPr>
                                <w:pStyle w:val="NoteLevel1"/>
                              </w:pPr>
                            </w:p>
                            <w:p w14:paraId="0B8F4014" w14:textId="77777777" w:rsidR="00F32A4A" w:rsidRPr="00055AA2" w:rsidRDefault="00F32A4A" w:rsidP="00950014">
                              <w:pPr>
                                <w:pStyle w:val="NoteLevel1"/>
                              </w:pPr>
                              <w:r w:rsidRPr="002457BC">
                                <w:t xml:space="preserve">6. If you require an accommodation based on a disability, please meet with me during the first week to ensure you are properly accommodated. You must provide the appropriate documentation to receive the accommodation you require. </w:t>
                              </w:r>
                              <w:r w:rsidRPr="002457BC">
                                <w:cr/>
                              </w:r>
                              <w:r w:rsidRPr="00A170ED">
                                <w:rPr>
                                  <w:color w:val="38ABED" w:themeColor="background2"/>
                                  <w:sz w:val="56"/>
                                  <w:szCs w:val="56"/>
                                </w:rPr>
                                <w:t>Course Calendar</w:t>
                              </w:r>
                            </w:p>
                            <w:p w14:paraId="412A647B" w14:textId="77777777" w:rsidR="00F32A4A" w:rsidRDefault="00F32A4A" w:rsidP="00055AA2">
                              <w:pPr>
                                <w:pStyle w:val="NoteLevel1"/>
                                <w:numPr>
                                  <w:ilvl w:val="0"/>
                                  <w:numId w:val="0"/>
                                </w:numPr>
                              </w:pPr>
                            </w:p>
                            <w:p w14:paraId="5F7907BA" w14:textId="125D8A78" w:rsidR="00F32A4A" w:rsidRPr="00055AA2" w:rsidRDefault="00F32A4A" w:rsidP="00950014">
                              <w:pPr>
                                <w:pStyle w:val="NoteLevel1"/>
                                <w:rPr>
                                  <w:sz w:val="32"/>
                                  <w:szCs w:val="32"/>
                                </w:rPr>
                              </w:pPr>
                              <w:r w:rsidRPr="00055AA2">
                                <w:rPr>
                                  <w:sz w:val="32"/>
                                  <w:szCs w:val="32"/>
                                </w:rPr>
                                <w:t>Week 1</w:t>
                              </w:r>
                            </w:p>
                            <w:p w14:paraId="3FE3A577"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8E96230" w14:textId="77777777" w:rsidTr="00055AA2">
                                <w:tc>
                                  <w:tcPr>
                                    <w:tcW w:w="1282" w:type="dxa"/>
                                  </w:tcPr>
                                  <w:p w14:paraId="4A1D5B11" w14:textId="03E4795B" w:rsidR="00F32A4A" w:rsidRPr="00055AA2" w:rsidRDefault="00F32A4A" w:rsidP="00055AA2">
                                    <w:pPr>
                                      <w:pStyle w:val="NoteLevel1"/>
                                      <w:numPr>
                                        <w:ilvl w:val="0"/>
                                        <w:numId w:val="0"/>
                                      </w:numPr>
                                    </w:pPr>
                                    <w:r>
                                      <w:t>Jan 21</w:t>
                                    </w:r>
                                  </w:p>
                                </w:tc>
                                <w:tc>
                                  <w:tcPr>
                                    <w:tcW w:w="3060" w:type="dxa"/>
                                  </w:tcPr>
                                  <w:p w14:paraId="633B72D7" w14:textId="1E7A8AF1" w:rsidR="00F32A4A" w:rsidRPr="00055AA2" w:rsidRDefault="00F32A4A" w:rsidP="00055AA2">
                                    <w:pPr>
                                      <w:pStyle w:val="NoteLevel1"/>
                                      <w:numPr>
                                        <w:ilvl w:val="0"/>
                                        <w:numId w:val="0"/>
                                      </w:numPr>
                                    </w:pPr>
                                    <w:r>
                                      <w:t>Introduction to course</w:t>
                                    </w:r>
                                  </w:p>
                                </w:tc>
                                <w:tc>
                                  <w:tcPr>
                                    <w:tcW w:w="2513" w:type="dxa"/>
                                  </w:tcPr>
                                  <w:p w14:paraId="7AB18FDF" w14:textId="77777777" w:rsidR="00F32A4A" w:rsidRPr="00055AA2" w:rsidRDefault="00F32A4A" w:rsidP="00055AA2">
                                    <w:pPr>
                                      <w:pStyle w:val="NoteLevel1"/>
                                      <w:numPr>
                                        <w:ilvl w:val="0"/>
                                        <w:numId w:val="0"/>
                                      </w:numPr>
                                    </w:pPr>
                                  </w:p>
                                </w:tc>
                              </w:tr>
                            </w:tbl>
                            <w:p w14:paraId="4EA8E19A" w14:textId="77777777" w:rsidR="00F32A4A" w:rsidRDefault="00F32A4A" w:rsidP="00055AA2">
                              <w:pPr>
                                <w:pStyle w:val="NoteLevel1"/>
                                <w:numPr>
                                  <w:ilvl w:val="0"/>
                                  <w:numId w:val="0"/>
                                </w:numPr>
                                <w:rPr>
                                  <w:color w:val="38ABED" w:themeColor="background2"/>
                                </w:rPr>
                              </w:pPr>
                            </w:p>
                            <w:p w14:paraId="12A0F238" w14:textId="05110EB9" w:rsidR="00F32A4A" w:rsidRPr="00055AA2" w:rsidRDefault="00F32A4A" w:rsidP="00055AA2">
                              <w:pPr>
                                <w:pStyle w:val="NoteLevel1"/>
                                <w:rPr>
                                  <w:sz w:val="32"/>
                                  <w:szCs w:val="32"/>
                                </w:rPr>
                              </w:pPr>
                              <w:r>
                                <w:rPr>
                                  <w:sz w:val="32"/>
                                  <w:szCs w:val="32"/>
                                </w:rPr>
                                <w:t>Week 2</w:t>
                              </w:r>
                            </w:p>
                            <w:p w14:paraId="437914A0"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8CD72C3" w14:textId="77777777" w:rsidTr="00055AA2">
                                <w:tc>
                                  <w:tcPr>
                                    <w:tcW w:w="1282" w:type="dxa"/>
                                  </w:tcPr>
                                  <w:p w14:paraId="17192681" w14:textId="521D543A" w:rsidR="00F32A4A" w:rsidRPr="00055AA2" w:rsidRDefault="00F32A4A" w:rsidP="00055AA2">
                                    <w:pPr>
                                      <w:pStyle w:val="NoteLevel1"/>
                                      <w:numPr>
                                        <w:ilvl w:val="0"/>
                                        <w:numId w:val="0"/>
                                      </w:numPr>
                                    </w:pPr>
                                    <w:r>
                                      <w:t>Jan 26</w:t>
                                    </w:r>
                                  </w:p>
                                </w:tc>
                                <w:tc>
                                  <w:tcPr>
                                    <w:tcW w:w="3060" w:type="dxa"/>
                                  </w:tcPr>
                                  <w:p w14:paraId="295BDEDB" w14:textId="44813945" w:rsidR="00F32A4A" w:rsidRDefault="00F32A4A" w:rsidP="00055AA2">
                                    <w:pPr>
                                      <w:pStyle w:val="NoteLevel1"/>
                                      <w:numPr>
                                        <w:ilvl w:val="0"/>
                                        <w:numId w:val="0"/>
                                      </w:numPr>
                                    </w:pPr>
                                    <w:r>
                                      <w:t>Baron</w:t>
                                    </w:r>
                                  </w:p>
                                  <w:p w14:paraId="3AE6D750" w14:textId="3046DB68" w:rsidR="00F32A4A" w:rsidRPr="00055AA2" w:rsidRDefault="00F32A4A" w:rsidP="00055AA2">
                                    <w:pPr>
                                      <w:pStyle w:val="NoteLevel1"/>
                                      <w:numPr>
                                        <w:ilvl w:val="0"/>
                                        <w:numId w:val="0"/>
                                      </w:numPr>
                                    </w:pPr>
                                    <w:r>
                                      <w:t xml:space="preserve">NCTE, CCCC, WPA statements </w:t>
                                    </w:r>
                                  </w:p>
                                </w:tc>
                                <w:tc>
                                  <w:tcPr>
                                    <w:tcW w:w="2513" w:type="dxa"/>
                                  </w:tcPr>
                                  <w:p w14:paraId="44DEF799" w14:textId="77777777" w:rsidR="00F32A4A" w:rsidRPr="00055AA2" w:rsidRDefault="00F32A4A" w:rsidP="00055AA2">
                                    <w:pPr>
                                      <w:pStyle w:val="NoteLevel1"/>
                                      <w:numPr>
                                        <w:ilvl w:val="0"/>
                                        <w:numId w:val="0"/>
                                      </w:numPr>
                                    </w:pPr>
                                  </w:p>
                                </w:tc>
                              </w:tr>
                              <w:tr w:rsidR="00F32A4A" w14:paraId="69C568BF" w14:textId="77777777" w:rsidTr="00055AA2">
                                <w:tc>
                                  <w:tcPr>
                                    <w:tcW w:w="1282" w:type="dxa"/>
                                  </w:tcPr>
                                  <w:p w14:paraId="3CB875F0" w14:textId="4A352816" w:rsidR="00F32A4A" w:rsidRPr="00055AA2" w:rsidRDefault="00F32A4A" w:rsidP="00055AA2">
                                    <w:pPr>
                                      <w:pStyle w:val="NoteLevel1"/>
                                      <w:numPr>
                                        <w:ilvl w:val="0"/>
                                        <w:numId w:val="0"/>
                                      </w:numPr>
                                    </w:pPr>
                                    <w:r>
                                      <w:t>Jan 28</w:t>
                                    </w:r>
                                  </w:p>
                                </w:tc>
                                <w:tc>
                                  <w:tcPr>
                                    <w:tcW w:w="3060" w:type="dxa"/>
                                  </w:tcPr>
                                  <w:p w14:paraId="1CFE932B" w14:textId="77777777" w:rsidR="00F32A4A" w:rsidRDefault="00F32A4A" w:rsidP="006A3F77">
                                    <w:pPr>
                                      <w:pStyle w:val="NoteLevel1"/>
                                      <w:numPr>
                                        <w:ilvl w:val="0"/>
                                        <w:numId w:val="0"/>
                                      </w:numPr>
                                    </w:pPr>
                                    <w:r>
                                      <w:t>Lauer</w:t>
                                    </w:r>
                                  </w:p>
                                  <w:p w14:paraId="0B913C87" w14:textId="6D60A14D" w:rsidR="00F32A4A" w:rsidRPr="00055AA2" w:rsidRDefault="00F32A4A" w:rsidP="006A3F77">
                                    <w:pPr>
                                      <w:pStyle w:val="NoteLevel1"/>
                                      <w:numPr>
                                        <w:ilvl w:val="0"/>
                                        <w:numId w:val="0"/>
                                      </w:numPr>
                                    </w:pPr>
                                    <w:r>
                                      <w:t>Lauer</w:t>
                                    </w:r>
                                  </w:p>
                                </w:tc>
                                <w:tc>
                                  <w:tcPr>
                                    <w:tcW w:w="2513" w:type="dxa"/>
                                  </w:tcPr>
                                  <w:p w14:paraId="5DCBAD54" w14:textId="77777777" w:rsidR="00F32A4A" w:rsidRPr="00055AA2" w:rsidRDefault="00F32A4A" w:rsidP="00055AA2">
                                    <w:pPr>
                                      <w:pStyle w:val="NoteLevel1"/>
                                      <w:numPr>
                                        <w:ilvl w:val="0"/>
                                        <w:numId w:val="0"/>
                                      </w:numPr>
                                    </w:pPr>
                                  </w:p>
                                </w:tc>
                              </w:tr>
                            </w:tbl>
                            <w:p w14:paraId="492103F0" w14:textId="77777777" w:rsidR="00F32A4A" w:rsidRDefault="00F32A4A" w:rsidP="00055AA2">
                              <w:pPr>
                                <w:pStyle w:val="NoteLevel1"/>
                                <w:numPr>
                                  <w:ilvl w:val="0"/>
                                  <w:numId w:val="0"/>
                                </w:numPr>
                                <w:rPr>
                                  <w:color w:val="38ABED" w:themeColor="background2"/>
                                </w:rPr>
                              </w:pPr>
                            </w:p>
                            <w:p w14:paraId="0807A484" w14:textId="7CFCE0B7" w:rsidR="00F32A4A" w:rsidRPr="00055AA2" w:rsidRDefault="00F32A4A" w:rsidP="00055AA2">
                              <w:pPr>
                                <w:pStyle w:val="NoteLevel1"/>
                                <w:rPr>
                                  <w:sz w:val="32"/>
                                  <w:szCs w:val="32"/>
                                </w:rPr>
                              </w:pPr>
                              <w:r>
                                <w:rPr>
                                  <w:sz w:val="32"/>
                                  <w:szCs w:val="32"/>
                                </w:rPr>
                                <w:t>Week 3</w:t>
                              </w:r>
                            </w:p>
                            <w:p w14:paraId="283F0757"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3EA4DA8" w14:textId="77777777" w:rsidTr="00055AA2">
                                <w:tc>
                                  <w:tcPr>
                                    <w:tcW w:w="1282" w:type="dxa"/>
                                  </w:tcPr>
                                  <w:p w14:paraId="15094E9A" w14:textId="744FA6DC" w:rsidR="00F32A4A" w:rsidRPr="00055AA2" w:rsidRDefault="00F32A4A" w:rsidP="00055AA2">
                                    <w:pPr>
                                      <w:pStyle w:val="NoteLevel1"/>
                                      <w:numPr>
                                        <w:ilvl w:val="0"/>
                                        <w:numId w:val="0"/>
                                      </w:numPr>
                                    </w:pPr>
                                    <w:r>
                                      <w:t>Feb 2</w:t>
                                    </w:r>
                                  </w:p>
                                </w:tc>
                                <w:tc>
                                  <w:tcPr>
                                    <w:tcW w:w="3060" w:type="dxa"/>
                                  </w:tcPr>
                                  <w:p w14:paraId="2119340D" w14:textId="63C6C7A8" w:rsidR="00F32A4A" w:rsidRPr="00055AA2" w:rsidRDefault="00F32A4A" w:rsidP="00055AA2">
                                    <w:pPr>
                                      <w:pStyle w:val="NoteLevel1"/>
                                      <w:numPr>
                                        <w:ilvl w:val="0"/>
                                        <w:numId w:val="0"/>
                                      </w:numPr>
                                    </w:pPr>
                                    <w:proofErr w:type="spellStart"/>
                                    <w:r>
                                      <w:t>Turkle</w:t>
                                    </w:r>
                                    <w:proofErr w:type="spellEnd"/>
                                    <w:r>
                                      <w:t xml:space="preserve">, </w:t>
                                    </w:r>
                                    <w:proofErr w:type="spellStart"/>
                                    <w:r>
                                      <w:t>Selfe</w:t>
                                    </w:r>
                                    <w:proofErr w:type="spellEnd"/>
                                  </w:p>
                                </w:tc>
                                <w:tc>
                                  <w:tcPr>
                                    <w:tcW w:w="2513" w:type="dxa"/>
                                  </w:tcPr>
                                  <w:p w14:paraId="5EEEA2D9" w14:textId="77777777" w:rsidR="00F32A4A" w:rsidRPr="00055AA2" w:rsidRDefault="00F32A4A" w:rsidP="00055AA2">
                                    <w:pPr>
                                      <w:pStyle w:val="NoteLevel1"/>
                                      <w:numPr>
                                        <w:ilvl w:val="0"/>
                                        <w:numId w:val="0"/>
                                      </w:numPr>
                                    </w:pPr>
                                  </w:p>
                                </w:tc>
                              </w:tr>
                              <w:tr w:rsidR="00F32A4A" w14:paraId="5AC55670" w14:textId="77777777" w:rsidTr="00055AA2">
                                <w:tc>
                                  <w:tcPr>
                                    <w:tcW w:w="1282" w:type="dxa"/>
                                  </w:tcPr>
                                  <w:p w14:paraId="4EB1CBF2" w14:textId="44D7D32B" w:rsidR="00F32A4A" w:rsidRPr="00055AA2" w:rsidRDefault="00F32A4A" w:rsidP="00055AA2">
                                    <w:pPr>
                                      <w:pStyle w:val="NoteLevel1"/>
                                      <w:numPr>
                                        <w:ilvl w:val="0"/>
                                        <w:numId w:val="0"/>
                                      </w:numPr>
                                    </w:pPr>
                                    <w:r>
                                      <w:t>Feb 4</w:t>
                                    </w:r>
                                  </w:p>
                                </w:tc>
                                <w:tc>
                                  <w:tcPr>
                                    <w:tcW w:w="3060" w:type="dxa"/>
                                  </w:tcPr>
                                  <w:p w14:paraId="08BDC3D4" w14:textId="77777777" w:rsidR="00F32A4A" w:rsidRDefault="00F32A4A" w:rsidP="00D94232">
                                    <w:pPr>
                                      <w:pStyle w:val="NoteLevel1"/>
                                      <w:numPr>
                                        <w:ilvl w:val="0"/>
                                        <w:numId w:val="0"/>
                                      </w:numPr>
                                    </w:pPr>
                                    <w:r>
                                      <w:t>Yancey</w:t>
                                    </w:r>
                                  </w:p>
                                  <w:p w14:paraId="15E9D94F" w14:textId="730E4A52" w:rsidR="00F32A4A" w:rsidRPr="00055AA2" w:rsidRDefault="00F32A4A" w:rsidP="00D94232">
                                    <w:pPr>
                                      <w:pStyle w:val="NoteLevel1"/>
                                      <w:numPr>
                                        <w:ilvl w:val="0"/>
                                        <w:numId w:val="0"/>
                                      </w:numPr>
                                    </w:pPr>
                                    <w:r>
                                      <w:t>Burgess &amp; Hamming</w:t>
                                    </w:r>
                                  </w:p>
                                </w:tc>
                                <w:tc>
                                  <w:tcPr>
                                    <w:tcW w:w="2513" w:type="dxa"/>
                                  </w:tcPr>
                                  <w:p w14:paraId="47426FBC" w14:textId="77777777" w:rsidR="00F32A4A" w:rsidRPr="00055AA2" w:rsidRDefault="00F32A4A" w:rsidP="00055AA2">
                                    <w:pPr>
                                      <w:pStyle w:val="NoteLevel1"/>
                                      <w:numPr>
                                        <w:ilvl w:val="0"/>
                                        <w:numId w:val="0"/>
                                      </w:numPr>
                                    </w:pPr>
                                  </w:p>
                                </w:tc>
                              </w:tr>
                            </w:tbl>
                            <w:p w14:paraId="5550638B" w14:textId="77777777" w:rsidR="00F32A4A" w:rsidRDefault="00F32A4A" w:rsidP="00055AA2">
                              <w:pPr>
                                <w:pStyle w:val="NoteLevel1"/>
                                <w:numPr>
                                  <w:ilvl w:val="0"/>
                                  <w:numId w:val="0"/>
                                </w:numPr>
                                <w:rPr>
                                  <w:color w:val="38ABED" w:themeColor="background2"/>
                                </w:rPr>
                              </w:pPr>
                            </w:p>
                            <w:p w14:paraId="7BCC7C49" w14:textId="6E1D580F" w:rsidR="00F32A4A" w:rsidRPr="00055AA2" w:rsidRDefault="00F32A4A" w:rsidP="00055AA2">
                              <w:pPr>
                                <w:pStyle w:val="NoteLevel1"/>
                                <w:rPr>
                                  <w:sz w:val="32"/>
                                  <w:szCs w:val="32"/>
                                </w:rPr>
                              </w:pPr>
                              <w:r>
                                <w:rPr>
                                  <w:sz w:val="32"/>
                                  <w:szCs w:val="32"/>
                                </w:rPr>
                                <w:t>Week 4</w:t>
                              </w:r>
                            </w:p>
                            <w:p w14:paraId="6EC909FB"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F3462F0" w14:textId="77777777" w:rsidTr="00055AA2">
                                <w:tc>
                                  <w:tcPr>
                                    <w:tcW w:w="1282" w:type="dxa"/>
                                  </w:tcPr>
                                  <w:p w14:paraId="3190DFFD" w14:textId="6B62C5C5" w:rsidR="00F32A4A" w:rsidRPr="00055AA2" w:rsidRDefault="00F32A4A" w:rsidP="00055AA2">
                                    <w:pPr>
                                      <w:pStyle w:val="NoteLevel1"/>
                                      <w:numPr>
                                        <w:ilvl w:val="0"/>
                                        <w:numId w:val="0"/>
                                      </w:numPr>
                                    </w:pPr>
                                    <w:r>
                                      <w:t>Feb 9</w:t>
                                    </w:r>
                                  </w:p>
                                </w:tc>
                                <w:tc>
                                  <w:tcPr>
                                    <w:tcW w:w="3060" w:type="dxa"/>
                                  </w:tcPr>
                                  <w:p w14:paraId="7A971F46" w14:textId="1297AF40" w:rsidR="00F32A4A" w:rsidRDefault="00F32A4A" w:rsidP="00055AA2">
                                    <w:pPr>
                                      <w:pStyle w:val="NoteLevel1"/>
                                      <w:numPr>
                                        <w:ilvl w:val="0"/>
                                        <w:numId w:val="0"/>
                                      </w:numPr>
                                    </w:pPr>
                                    <w:r>
                                      <w:t>Lunsford</w:t>
                                    </w:r>
                                  </w:p>
                                  <w:p w14:paraId="1DEDC5DA" w14:textId="6B434F4E" w:rsidR="00F32A4A" w:rsidRPr="00055AA2" w:rsidRDefault="00F32A4A" w:rsidP="00055AA2">
                                    <w:pPr>
                                      <w:pStyle w:val="NoteLevel1"/>
                                      <w:numPr>
                                        <w:ilvl w:val="0"/>
                                        <w:numId w:val="0"/>
                                      </w:numPr>
                                    </w:pPr>
                                    <w:proofErr w:type="spellStart"/>
                                    <w:r>
                                      <w:t>Selber</w:t>
                                    </w:r>
                                    <w:proofErr w:type="spellEnd"/>
                                    <w:r>
                                      <w:t xml:space="preserve"> (Ch. 1 &amp; 2)</w:t>
                                    </w:r>
                                  </w:p>
                                </w:tc>
                                <w:tc>
                                  <w:tcPr>
                                    <w:tcW w:w="2513" w:type="dxa"/>
                                  </w:tcPr>
                                  <w:p w14:paraId="45CC06F9" w14:textId="300A5118" w:rsidR="00F32A4A" w:rsidRPr="00055AA2" w:rsidRDefault="00F32A4A" w:rsidP="00055AA2">
                                    <w:pPr>
                                      <w:pStyle w:val="NoteLevel1"/>
                                      <w:numPr>
                                        <w:ilvl w:val="0"/>
                                        <w:numId w:val="0"/>
                                      </w:numPr>
                                    </w:pPr>
                                    <w:r>
                                      <w:t>SL seminar</w:t>
                                    </w:r>
                                  </w:p>
                                </w:tc>
                              </w:tr>
                              <w:tr w:rsidR="00F32A4A" w14:paraId="464E6F24" w14:textId="77777777" w:rsidTr="00055AA2">
                                <w:tc>
                                  <w:tcPr>
                                    <w:tcW w:w="1282" w:type="dxa"/>
                                  </w:tcPr>
                                  <w:p w14:paraId="57C45AEA" w14:textId="0EE795FC" w:rsidR="00F32A4A" w:rsidRPr="00055AA2" w:rsidRDefault="00F32A4A" w:rsidP="00055AA2">
                                    <w:pPr>
                                      <w:pStyle w:val="NoteLevel1"/>
                                      <w:numPr>
                                        <w:ilvl w:val="0"/>
                                        <w:numId w:val="0"/>
                                      </w:numPr>
                                    </w:pPr>
                                    <w:r>
                                      <w:t>Feb 11</w:t>
                                    </w:r>
                                  </w:p>
                                </w:tc>
                                <w:tc>
                                  <w:tcPr>
                                    <w:tcW w:w="3060" w:type="dxa"/>
                                  </w:tcPr>
                                  <w:p w14:paraId="22E0B906" w14:textId="1046499E" w:rsidR="00F32A4A" w:rsidRPr="00055AA2" w:rsidRDefault="00F32A4A" w:rsidP="00055AA2">
                                    <w:pPr>
                                      <w:pStyle w:val="NoteLevel1"/>
                                      <w:numPr>
                                        <w:ilvl w:val="0"/>
                                        <w:numId w:val="0"/>
                                      </w:numPr>
                                    </w:pPr>
                                    <w:proofErr w:type="spellStart"/>
                                    <w:r>
                                      <w:t>Selber</w:t>
                                    </w:r>
                                    <w:proofErr w:type="spellEnd"/>
                                    <w:r>
                                      <w:t xml:space="preserve"> (Ch. 3 &amp; 4)</w:t>
                                    </w:r>
                                  </w:p>
                                </w:tc>
                                <w:tc>
                                  <w:tcPr>
                                    <w:tcW w:w="2513" w:type="dxa"/>
                                  </w:tcPr>
                                  <w:p w14:paraId="2226D1E1" w14:textId="77777777" w:rsidR="00F32A4A" w:rsidRPr="00055AA2" w:rsidRDefault="00F32A4A" w:rsidP="00055AA2">
                                    <w:pPr>
                                      <w:pStyle w:val="NoteLevel1"/>
                                      <w:numPr>
                                        <w:ilvl w:val="0"/>
                                        <w:numId w:val="0"/>
                                      </w:numPr>
                                    </w:pPr>
                                  </w:p>
                                </w:tc>
                              </w:tr>
                            </w:tbl>
                            <w:p w14:paraId="5F91EA0A" w14:textId="77777777" w:rsidR="00F32A4A" w:rsidRDefault="00F32A4A" w:rsidP="00055AA2">
                              <w:pPr>
                                <w:pStyle w:val="NoteLevel1"/>
                                <w:numPr>
                                  <w:ilvl w:val="0"/>
                                  <w:numId w:val="0"/>
                                </w:numPr>
                                <w:rPr>
                                  <w:color w:val="38ABED" w:themeColor="background2"/>
                                </w:rPr>
                              </w:pPr>
                            </w:p>
                            <w:p w14:paraId="14ABFD9A" w14:textId="772354D5" w:rsidR="00F32A4A" w:rsidRPr="00055AA2" w:rsidRDefault="00F32A4A" w:rsidP="00055AA2">
                              <w:pPr>
                                <w:pStyle w:val="NoteLevel1"/>
                                <w:rPr>
                                  <w:sz w:val="32"/>
                                  <w:szCs w:val="32"/>
                                </w:rPr>
                              </w:pPr>
                              <w:r>
                                <w:rPr>
                                  <w:sz w:val="32"/>
                                  <w:szCs w:val="32"/>
                                </w:rPr>
                                <w:t>Week 5</w:t>
                              </w:r>
                            </w:p>
                            <w:p w14:paraId="252CCAB9"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ED31576" w14:textId="77777777" w:rsidTr="00055AA2">
                                <w:tc>
                                  <w:tcPr>
                                    <w:tcW w:w="1282" w:type="dxa"/>
                                  </w:tcPr>
                                  <w:p w14:paraId="4269E383" w14:textId="209AFAEC" w:rsidR="00F32A4A" w:rsidRPr="00055AA2" w:rsidRDefault="00F32A4A" w:rsidP="00055AA2">
                                    <w:pPr>
                                      <w:pStyle w:val="NoteLevel1"/>
                                      <w:numPr>
                                        <w:ilvl w:val="0"/>
                                        <w:numId w:val="0"/>
                                      </w:numPr>
                                    </w:pPr>
                                    <w:r>
                                      <w:t>Feb 16</w:t>
                                    </w:r>
                                  </w:p>
                                </w:tc>
                                <w:tc>
                                  <w:tcPr>
                                    <w:tcW w:w="3060" w:type="dxa"/>
                                  </w:tcPr>
                                  <w:p w14:paraId="56BFCF6C" w14:textId="7382E3A0" w:rsidR="00F32A4A" w:rsidRDefault="00F32A4A" w:rsidP="00055AA2">
                                    <w:pPr>
                                      <w:pStyle w:val="NoteLevel1"/>
                                      <w:numPr>
                                        <w:ilvl w:val="0"/>
                                        <w:numId w:val="0"/>
                                      </w:numPr>
                                    </w:pPr>
                                    <w:proofErr w:type="spellStart"/>
                                    <w:r>
                                      <w:t>Selber</w:t>
                                    </w:r>
                                    <w:proofErr w:type="spellEnd"/>
                                    <w:r>
                                      <w:t xml:space="preserve"> (Ch. 5)</w:t>
                                    </w:r>
                                  </w:p>
                                  <w:p w14:paraId="700152F7" w14:textId="7DD8BD5F" w:rsidR="00F32A4A" w:rsidRDefault="00F32A4A" w:rsidP="00055AA2">
                                    <w:pPr>
                                      <w:pStyle w:val="NoteLevel1"/>
                                      <w:numPr>
                                        <w:ilvl w:val="0"/>
                                        <w:numId w:val="0"/>
                                      </w:numPr>
                                    </w:pPr>
                                    <w:r>
                                      <w:t>Yancey</w:t>
                                    </w:r>
                                  </w:p>
                                  <w:p w14:paraId="7349FD4A" w14:textId="21310108" w:rsidR="00F32A4A" w:rsidRPr="00055AA2" w:rsidRDefault="00F32A4A" w:rsidP="00055AA2">
                                    <w:pPr>
                                      <w:pStyle w:val="NoteLevel1"/>
                                      <w:numPr>
                                        <w:ilvl w:val="0"/>
                                        <w:numId w:val="0"/>
                                      </w:numPr>
                                    </w:pPr>
                                    <w:r>
                                      <w:t>Clark</w:t>
                                    </w:r>
                                  </w:p>
                                </w:tc>
                                <w:tc>
                                  <w:tcPr>
                                    <w:tcW w:w="2513" w:type="dxa"/>
                                  </w:tcPr>
                                  <w:p w14:paraId="788704E1" w14:textId="3EC6552C" w:rsidR="00F32A4A" w:rsidRPr="00055AA2" w:rsidRDefault="00F32A4A" w:rsidP="00055AA2">
                                    <w:pPr>
                                      <w:pStyle w:val="NoteLevel1"/>
                                      <w:numPr>
                                        <w:ilvl w:val="0"/>
                                        <w:numId w:val="0"/>
                                      </w:numPr>
                                    </w:pPr>
                                    <w:r>
                                      <w:t>SL seminar</w:t>
                                    </w:r>
                                  </w:p>
                                </w:tc>
                              </w:tr>
                              <w:tr w:rsidR="00F32A4A" w14:paraId="4D1F7CD9" w14:textId="77777777" w:rsidTr="00055AA2">
                                <w:tc>
                                  <w:tcPr>
                                    <w:tcW w:w="1282" w:type="dxa"/>
                                  </w:tcPr>
                                  <w:p w14:paraId="32EB3519" w14:textId="2D81700B" w:rsidR="00F32A4A" w:rsidRPr="00055AA2" w:rsidRDefault="00F32A4A" w:rsidP="00055AA2">
                                    <w:pPr>
                                      <w:pStyle w:val="NoteLevel1"/>
                                      <w:numPr>
                                        <w:ilvl w:val="0"/>
                                        <w:numId w:val="0"/>
                                      </w:numPr>
                                    </w:pPr>
                                    <w:r>
                                      <w:t>Feb 18</w:t>
                                    </w:r>
                                  </w:p>
                                </w:tc>
                                <w:tc>
                                  <w:tcPr>
                                    <w:tcW w:w="3060" w:type="dxa"/>
                                  </w:tcPr>
                                  <w:p w14:paraId="6DBD524E" w14:textId="77777777" w:rsidR="00F32A4A" w:rsidRDefault="00F32A4A" w:rsidP="00055AA2">
                                    <w:pPr>
                                      <w:pStyle w:val="NoteLevel1"/>
                                      <w:numPr>
                                        <w:ilvl w:val="0"/>
                                        <w:numId w:val="0"/>
                                      </w:numPr>
                                    </w:pPr>
                                    <w:r>
                                      <w:t>Hocks</w:t>
                                    </w:r>
                                  </w:p>
                                  <w:p w14:paraId="0460C2D9" w14:textId="373596D0" w:rsidR="00F32A4A" w:rsidRPr="00055AA2" w:rsidRDefault="00F32A4A" w:rsidP="00055AA2">
                                    <w:pPr>
                                      <w:pStyle w:val="NoteLevel1"/>
                                      <w:numPr>
                                        <w:ilvl w:val="0"/>
                                        <w:numId w:val="0"/>
                                      </w:numPr>
                                    </w:pPr>
                                    <w:proofErr w:type="spellStart"/>
                                    <w:r>
                                      <w:t>Wysocki</w:t>
                                    </w:r>
                                    <w:proofErr w:type="spellEnd"/>
                                  </w:p>
                                </w:tc>
                                <w:tc>
                                  <w:tcPr>
                                    <w:tcW w:w="2513" w:type="dxa"/>
                                  </w:tcPr>
                                  <w:p w14:paraId="0F1FAC3E" w14:textId="77777777" w:rsidR="00F32A4A" w:rsidRPr="00055AA2" w:rsidRDefault="00F32A4A" w:rsidP="00055AA2">
                                    <w:pPr>
                                      <w:pStyle w:val="NoteLevel1"/>
                                      <w:numPr>
                                        <w:ilvl w:val="0"/>
                                        <w:numId w:val="0"/>
                                      </w:numPr>
                                    </w:pPr>
                                  </w:p>
                                </w:tc>
                              </w:tr>
                            </w:tbl>
                            <w:p w14:paraId="1B4F9BE0" w14:textId="130B6530" w:rsidR="00F32A4A" w:rsidRPr="00A170ED" w:rsidRDefault="00F32A4A" w:rsidP="00055AA2">
                              <w:pPr>
                                <w:pStyle w:val="NoteLevel1"/>
                                <w:numPr>
                                  <w:ilvl w:val="0"/>
                                  <w:numId w:val="0"/>
                                </w:numPr>
                              </w:pPr>
                            </w:p>
                            <w:p w14:paraId="59B425F1" w14:textId="6AC63F1E" w:rsidR="00F32A4A" w:rsidRPr="00055AA2" w:rsidRDefault="00F32A4A" w:rsidP="00055AA2">
                              <w:pPr>
                                <w:pStyle w:val="NoteLevel1"/>
                                <w:rPr>
                                  <w:sz w:val="32"/>
                                  <w:szCs w:val="32"/>
                                </w:rPr>
                              </w:pPr>
                              <w:r>
                                <w:rPr>
                                  <w:sz w:val="32"/>
                                  <w:szCs w:val="32"/>
                                </w:rPr>
                                <w:t>Week 6</w:t>
                              </w:r>
                            </w:p>
                            <w:p w14:paraId="6F20877C"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2F4D505D" w14:textId="77777777" w:rsidTr="00055AA2">
                                <w:tc>
                                  <w:tcPr>
                                    <w:tcW w:w="1282" w:type="dxa"/>
                                  </w:tcPr>
                                  <w:p w14:paraId="4DFA8054" w14:textId="5270561D" w:rsidR="00F32A4A" w:rsidRPr="00055AA2" w:rsidRDefault="00F32A4A" w:rsidP="00055AA2">
                                    <w:pPr>
                                      <w:pStyle w:val="NoteLevel1"/>
                                      <w:numPr>
                                        <w:ilvl w:val="0"/>
                                        <w:numId w:val="0"/>
                                      </w:numPr>
                                    </w:pPr>
                                    <w:r>
                                      <w:t>Feb 23</w:t>
                                    </w:r>
                                  </w:p>
                                </w:tc>
                                <w:tc>
                                  <w:tcPr>
                                    <w:tcW w:w="3060" w:type="dxa"/>
                                  </w:tcPr>
                                  <w:p w14:paraId="54F72785" w14:textId="28B3EDFD" w:rsidR="00F32A4A" w:rsidRDefault="00F32A4A" w:rsidP="00055AA2">
                                    <w:pPr>
                                      <w:pStyle w:val="NoteLevel1"/>
                                      <w:numPr>
                                        <w:ilvl w:val="0"/>
                                        <w:numId w:val="0"/>
                                      </w:numPr>
                                    </w:pPr>
                                    <w:proofErr w:type="spellStart"/>
                                    <w:r>
                                      <w:t>Hawisher</w:t>
                                    </w:r>
                                    <w:proofErr w:type="spellEnd"/>
                                    <w:r>
                                      <w:t xml:space="preserve"> &amp; </w:t>
                                    </w:r>
                                    <w:proofErr w:type="spellStart"/>
                                    <w:r>
                                      <w:t>Selfe</w:t>
                                    </w:r>
                                    <w:proofErr w:type="spellEnd"/>
                                  </w:p>
                                  <w:p w14:paraId="1E1A0018" w14:textId="6F79AD3D" w:rsidR="00F32A4A" w:rsidRPr="00055AA2" w:rsidRDefault="00F32A4A" w:rsidP="00055AA2">
                                    <w:pPr>
                                      <w:pStyle w:val="NoteLevel1"/>
                                      <w:numPr>
                                        <w:ilvl w:val="0"/>
                                        <w:numId w:val="0"/>
                                      </w:numPr>
                                    </w:pPr>
                                    <w:proofErr w:type="spellStart"/>
                                    <w:r>
                                      <w:t>Palmeri</w:t>
                                    </w:r>
                                    <w:proofErr w:type="spellEnd"/>
                                    <w:r>
                                      <w:t xml:space="preserve"> (Part 1)</w:t>
                                    </w:r>
                                  </w:p>
                                </w:tc>
                                <w:tc>
                                  <w:tcPr>
                                    <w:tcW w:w="2513" w:type="dxa"/>
                                  </w:tcPr>
                                  <w:p w14:paraId="66824992" w14:textId="6D799120" w:rsidR="00F32A4A" w:rsidRPr="00055AA2" w:rsidRDefault="00F32A4A" w:rsidP="00055AA2">
                                    <w:pPr>
                                      <w:pStyle w:val="NoteLevel1"/>
                                      <w:numPr>
                                        <w:ilvl w:val="0"/>
                                        <w:numId w:val="0"/>
                                      </w:numPr>
                                    </w:pPr>
                                    <w:r>
                                      <w:t>SL seminar</w:t>
                                    </w:r>
                                  </w:p>
                                </w:tc>
                              </w:tr>
                              <w:tr w:rsidR="00F32A4A" w14:paraId="09F21192" w14:textId="77777777" w:rsidTr="00055AA2">
                                <w:tc>
                                  <w:tcPr>
                                    <w:tcW w:w="1282" w:type="dxa"/>
                                  </w:tcPr>
                                  <w:p w14:paraId="4410CFF5" w14:textId="4FE576A7" w:rsidR="00F32A4A" w:rsidRPr="00055AA2" w:rsidRDefault="00F32A4A" w:rsidP="00055AA2">
                                    <w:pPr>
                                      <w:pStyle w:val="NoteLevel1"/>
                                      <w:numPr>
                                        <w:ilvl w:val="0"/>
                                        <w:numId w:val="0"/>
                                      </w:numPr>
                                    </w:pPr>
                                    <w:r>
                                      <w:t>Feb 25</w:t>
                                    </w:r>
                                  </w:p>
                                </w:tc>
                                <w:tc>
                                  <w:tcPr>
                                    <w:tcW w:w="3060" w:type="dxa"/>
                                  </w:tcPr>
                                  <w:p w14:paraId="5406D17B" w14:textId="29F80010" w:rsidR="00F32A4A" w:rsidRPr="00055AA2" w:rsidRDefault="00F32A4A" w:rsidP="00055AA2">
                                    <w:pPr>
                                      <w:pStyle w:val="NoteLevel1"/>
                                      <w:numPr>
                                        <w:ilvl w:val="0"/>
                                        <w:numId w:val="0"/>
                                      </w:numPr>
                                    </w:pPr>
                                    <w:proofErr w:type="spellStart"/>
                                    <w:r>
                                      <w:t>Palmeri</w:t>
                                    </w:r>
                                    <w:proofErr w:type="spellEnd"/>
                                    <w:r>
                                      <w:t xml:space="preserve"> (Part 2)</w:t>
                                    </w:r>
                                  </w:p>
                                </w:tc>
                                <w:tc>
                                  <w:tcPr>
                                    <w:tcW w:w="2513" w:type="dxa"/>
                                  </w:tcPr>
                                  <w:p w14:paraId="249F2F9B" w14:textId="54895A97" w:rsidR="00F32A4A" w:rsidRPr="00055AA2" w:rsidRDefault="00F32A4A" w:rsidP="00055AA2">
                                    <w:pPr>
                                      <w:pStyle w:val="NoteLevel1"/>
                                      <w:numPr>
                                        <w:ilvl w:val="0"/>
                                        <w:numId w:val="0"/>
                                      </w:numPr>
                                    </w:pPr>
                                    <w:r>
                                      <w:t>1</w:t>
                                    </w:r>
                                    <w:r w:rsidRPr="00A70FE8">
                                      <w:rPr>
                                        <w:vertAlign w:val="superscript"/>
                                      </w:rPr>
                                      <w:t>st</w:t>
                                    </w:r>
                                    <w:r>
                                      <w:t xml:space="preserve"> project draft due</w:t>
                                    </w:r>
                                  </w:p>
                                </w:tc>
                              </w:tr>
                            </w:tbl>
                            <w:p w14:paraId="59F0F578" w14:textId="77777777" w:rsidR="00F32A4A" w:rsidRDefault="00F32A4A" w:rsidP="00A170ED">
                              <w:pPr>
                                <w:pStyle w:val="NoteLevel1"/>
                                <w:numPr>
                                  <w:ilvl w:val="0"/>
                                  <w:numId w:val="0"/>
                                </w:numPr>
                              </w:pPr>
                            </w:p>
                            <w:p w14:paraId="664B54D6" w14:textId="186BDFC3" w:rsidR="00F32A4A" w:rsidRDefault="00F32A4A" w:rsidP="00055AA2">
                              <w:pPr>
                                <w:pStyle w:val="NoteLevel1"/>
                                <w:numPr>
                                  <w:ilvl w:val="0"/>
                                  <w:numId w:val="0"/>
                                </w:numPr>
                              </w:pPr>
                            </w:p>
                            <w:p w14:paraId="7302884E" w14:textId="77777777" w:rsidR="00F32A4A" w:rsidRPr="006C205D" w:rsidRDefault="00F32A4A" w:rsidP="00950014">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37160" y="185420"/>
                            <a:ext cx="2640965" cy="18605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7160" y="370205"/>
                            <a:ext cx="2640965" cy="186690"/>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37160" y="555625"/>
                            <a:ext cx="2640965" cy="18669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137160" y="741045"/>
                            <a:ext cx="2640965" cy="18605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37160" y="925830"/>
                            <a:ext cx="2640965" cy="18669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137160" y="1111250"/>
                            <a:ext cx="2640965" cy="186690"/>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137160" y="1296670"/>
                            <a:ext cx="2640965" cy="186055"/>
                          </a:xfrm>
                          <a:prstGeom prst="rect">
                            <a:avLst/>
                          </a:prstGeom>
                          <a:noFill/>
                          <a:ln>
                            <a:noFill/>
                          </a:ln>
                          <a:effectLst/>
                          <a:extLst>
                            <a:ext uri="{C572A759-6A51-4108-AA02-DFA0A04FC94B}">
                              <ma14:wrappingTextBoxFlag xmlns:ma14="http://schemas.microsoft.com/office/mac/drawingml/2011/main"/>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37160" y="1481455"/>
                            <a:ext cx="2640965" cy="186690"/>
                          </a:xfrm>
                          <a:prstGeom prst="rect">
                            <a:avLst/>
                          </a:prstGeom>
                          <a:noFill/>
                          <a:ln>
                            <a:noFill/>
                          </a:ln>
                          <a:effectLst/>
                          <a:extLst>
                            <a:ext uri="{C572A759-6A51-4108-AA02-DFA0A04FC94B}">
                              <ma14:wrappingTextBoxFlag xmlns:ma14="http://schemas.microsoft.com/office/mac/drawingml/2011/main"/>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137160" y="1666875"/>
                            <a:ext cx="2640965" cy="186690"/>
                          </a:xfrm>
                          <a:prstGeom prst="rect">
                            <a:avLst/>
                          </a:prstGeom>
                          <a:noFill/>
                          <a:ln>
                            <a:noFill/>
                          </a:ln>
                          <a:effectLst/>
                          <a:extLst>
                            <a:ext uri="{C572A759-6A51-4108-AA02-DFA0A04FC94B}">
                              <ma14:wrappingTextBoxFlag xmlns:ma14="http://schemas.microsoft.com/office/mac/drawingml/2011/main"/>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37160" y="1852295"/>
                            <a:ext cx="2640965" cy="186055"/>
                          </a:xfrm>
                          <a:prstGeom prst="rect">
                            <a:avLst/>
                          </a:prstGeom>
                          <a:noFill/>
                          <a:ln>
                            <a:noFill/>
                          </a:ln>
                          <a:effectLst/>
                          <a:extLst>
                            <a:ext uri="{C572A759-6A51-4108-AA02-DFA0A04FC94B}">
                              <ma14:wrappingTextBoxFlag xmlns:ma14="http://schemas.microsoft.com/office/mac/drawingml/2011/main"/>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37160" y="2037080"/>
                            <a:ext cx="2640965" cy="186690"/>
                          </a:xfrm>
                          <a:prstGeom prst="rect">
                            <a:avLst/>
                          </a:prstGeom>
                          <a:noFill/>
                          <a:ln>
                            <a:noFill/>
                          </a:ln>
                          <a:effectLst/>
                          <a:extLst>
                            <a:ext uri="{C572A759-6A51-4108-AA02-DFA0A04FC94B}">
                              <ma14:wrappingTextBoxFlag xmlns:ma14="http://schemas.microsoft.com/office/mac/drawingml/2011/main"/>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37160" y="2222500"/>
                            <a:ext cx="2640965" cy="186690"/>
                          </a:xfrm>
                          <a:prstGeom prst="rect">
                            <a:avLst/>
                          </a:prstGeom>
                          <a:noFill/>
                          <a:ln>
                            <a:noFill/>
                          </a:ln>
                          <a:effectLst/>
                          <a:extLst>
                            <a:ext uri="{C572A759-6A51-4108-AA02-DFA0A04FC94B}">
                              <ma14:wrappingTextBoxFlag xmlns:ma14="http://schemas.microsoft.com/office/mac/drawingml/2011/main"/>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137160" y="2407920"/>
                            <a:ext cx="2640965" cy="186690"/>
                          </a:xfrm>
                          <a:prstGeom prst="rect">
                            <a:avLst/>
                          </a:prstGeom>
                          <a:noFill/>
                          <a:ln>
                            <a:noFill/>
                          </a:ln>
                          <a:effectLst/>
                          <a:extLst>
                            <a:ext uri="{C572A759-6A51-4108-AA02-DFA0A04FC94B}">
                              <ma14:wrappingTextBoxFlag xmlns:ma14="http://schemas.microsoft.com/office/mac/drawingml/2011/main"/>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137160" y="2593340"/>
                            <a:ext cx="2640965" cy="186055"/>
                          </a:xfrm>
                          <a:prstGeom prst="rect">
                            <a:avLst/>
                          </a:prstGeom>
                          <a:noFill/>
                          <a:ln>
                            <a:noFill/>
                          </a:ln>
                          <a:effectLst/>
                          <a:extLst>
                            <a:ext uri="{C572A759-6A51-4108-AA02-DFA0A04FC94B}">
                              <ma14:wrappingTextBoxFlag xmlns:ma14="http://schemas.microsoft.com/office/mac/drawingml/2011/main"/>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37160" y="2778125"/>
                            <a:ext cx="2640965" cy="186690"/>
                          </a:xfrm>
                          <a:prstGeom prst="rect">
                            <a:avLst/>
                          </a:prstGeom>
                          <a:noFill/>
                          <a:ln>
                            <a:noFill/>
                          </a:ln>
                          <a:effectLst/>
                          <a:extLst>
                            <a:ext uri="{C572A759-6A51-4108-AA02-DFA0A04FC94B}">
                              <ma14:wrappingTextBoxFlag xmlns:ma14="http://schemas.microsoft.com/office/mac/drawingml/2011/main"/>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37160" y="2963545"/>
                            <a:ext cx="2640965" cy="186690"/>
                          </a:xfrm>
                          <a:prstGeom prst="rect">
                            <a:avLst/>
                          </a:prstGeom>
                          <a:noFill/>
                          <a:ln>
                            <a:noFill/>
                          </a:ln>
                          <a:effectLst/>
                          <a:extLst>
                            <a:ext uri="{C572A759-6A51-4108-AA02-DFA0A04FC94B}">
                              <ma14:wrappingTextBoxFlag xmlns:ma14="http://schemas.microsoft.com/office/mac/drawingml/2011/main"/>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137160" y="3148965"/>
                            <a:ext cx="2640965" cy="186055"/>
                          </a:xfrm>
                          <a:prstGeom prst="rect">
                            <a:avLst/>
                          </a:prstGeom>
                          <a:noFill/>
                          <a:ln>
                            <a:noFill/>
                          </a:ln>
                          <a:effectLst/>
                          <a:extLst>
                            <a:ext uri="{C572A759-6A51-4108-AA02-DFA0A04FC94B}">
                              <ma14:wrappingTextBoxFlag xmlns:ma14="http://schemas.microsoft.com/office/mac/drawingml/2011/main"/>
                            </a:ext>
                          </a:extLst>
                        </wps:spPr>
                        <wps:linkedTxbx id="17"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37160" y="3333750"/>
                            <a:ext cx="2640965" cy="186690"/>
                          </a:xfrm>
                          <a:prstGeom prst="rect">
                            <a:avLst/>
                          </a:prstGeom>
                          <a:noFill/>
                          <a:ln>
                            <a:noFill/>
                          </a:ln>
                          <a:effectLst/>
                          <a:extLst>
                            <a:ext uri="{C572A759-6A51-4108-AA02-DFA0A04FC94B}">
                              <ma14:wrappingTextBoxFlag xmlns:ma14="http://schemas.microsoft.com/office/mac/drawingml/2011/main"/>
                            </a:ext>
                          </a:extLst>
                        </wps:spPr>
                        <wps:linkedTxbx id="17"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37160" y="3519170"/>
                            <a:ext cx="2640965" cy="186690"/>
                          </a:xfrm>
                          <a:prstGeom prst="rect">
                            <a:avLst/>
                          </a:prstGeom>
                          <a:noFill/>
                          <a:ln>
                            <a:noFill/>
                          </a:ln>
                          <a:effectLst/>
                          <a:extLst>
                            <a:ext uri="{C572A759-6A51-4108-AA02-DFA0A04FC94B}">
                              <ma14:wrappingTextBoxFlag xmlns:ma14="http://schemas.microsoft.com/office/mac/drawingml/2011/main"/>
                            </a:ext>
                          </a:extLst>
                        </wps:spPr>
                        <wps:linkedTxbx id="17"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137160" y="3704590"/>
                            <a:ext cx="2640965" cy="186055"/>
                          </a:xfrm>
                          <a:prstGeom prst="rect">
                            <a:avLst/>
                          </a:prstGeom>
                          <a:noFill/>
                          <a:ln>
                            <a:noFill/>
                          </a:ln>
                          <a:effectLst/>
                          <a:extLst>
                            <a:ext uri="{C572A759-6A51-4108-AA02-DFA0A04FC94B}">
                              <ma14:wrappingTextBoxFlag xmlns:ma14="http://schemas.microsoft.com/office/mac/drawingml/2011/main"/>
                            </a:ext>
                          </a:extLst>
                        </wps:spPr>
                        <wps:linkedTxbx id="17"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87"/>
                        <wps:cNvSpPr txBox="1"/>
                        <wps:spPr>
                          <a:xfrm>
                            <a:off x="137160" y="3889375"/>
                            <a:ext cx="2640965" cy="186690"/>
                          </a:xfrm>
                          <a:prstGeom prst="rect">
                            <a:avLst/>
                          </a:prstGeom>
                          <a:noFill/>
                          <a:ln>
                            <a:noFill/>
                          </a:ln>
                          <a:effectLst/>
                          <a:extLst>
                            <a:ext uri="{C572A759-6A51-4108-AA02-DFA0A04FC94B}">
                              <ma14:wrappingTextBoxFlag xmlns:ma14="http://schemas.microsoft.com/office/mac/drawingml/2011/main"/>
                            </a:ext>
                          </a:extLst>
                        </wps:spPr>
                        <wps:linkedTxbx id="17"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37160" y="4074795"/>
                            <a:ext cx="2640965" cy="186690"/>
                          </a:xfrm>
                          <a:prstGeom prst="rect">
                            <a:avLst/>
                          </a:prstGeom>
                          <a:noFill/>
                          <a:ln>
                            <a:noFill/>
                          </a:ln>
                          <a:effectLst/>
                          <a:extLst>
                            <a:ext uri="{C572A759-6A51-4108-AA02-DFA0A04FC94B}">
                              <ma14:wrappingTextBoxFlag xmlns:ma14="http://schemas.microsoft.com/office/mac/drawingml/2011/main"/>
                            </a:ext>
                          </a:extLst>
                        </wps:spPr>
                        <wps:linkedTxbx id="17"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37160" y="4260215"/>
                            <a:ext cx="2640965" cy="186055"/>
                          </a:xfrm>
                          <a:prstGeom prst="rect">
                            <a:avLst/>
                          </a:prstGeom>
                          <a:noFill/>
                          <a:ln>
                            <a:noFill/>
                          </a:ln>
                          <a:effectLst/>
                          <a:extLst>
                            <a:ext uri="{C572A759-6A51-4108-AA02-DFA0A04FC94B}">
                              <ma14:wrappingTextBoxFlag xmlns:ma14="http://schemas.microsoft.com/office/mac/drawingml/2011/main"/>
                            </a:ext>
                          </a:extLst>
                        </wps:spPr>
                        <wps:linkedTxbx id="17"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37160" y="4445000"/>
                            <a:ext cx="5212080" cy="186690"/>
                          </a:xfrm>
                          <a:prstGeom prst="rect">
                            <a:avLst/>
                          </a:prstGeom>
                          <a:noFill/>
                          <a:ln>
                            <a:noFill/>
                          </a:ln>
                          <a:effectLst/>
                          <a:extLst>
                            <a:ext uri="{C572A759-6A51-4108-AA02-DFA0A04FC94B}">
                              <ma14:wrappingTextBoxFlag xmlns:ma14="http://schemas.microsoft.com/office/mac/drawingml/2011/main"/>
                            </a:ext>
                          </a:extLst>
                        </wps:spPr>
                        <wps:linkedTxbx id="17"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1" o:spid="_x0000_s1051" style="position:absolute;margin-left:37.45pt;margin-top:108.4pt;width:6in;height:378pt;z-index:251658272;mso-position-horizontal-relative:page;mso-position-vertical-relative:page" coordsize="5486400,4800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" mv:complextextbox="1">
                <v:shape id="Text Box 120" o:spid="_x0000_s1052" type="#_x0000_t202" style="position:absolute;width:5486400;height:480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2lqWxAAA&#10;ANsAAAAPAAAAZHJzL2Rvd25yZXYueG1sRI9Bi8IwFITvwv6H8Bb2pqnKWq2NIoKoF0G3l709mmdb&#10;tnkpTar135sFweMwM98w6bo3tbhR6yrLCsajCARxbnXFhYLsZzecg3AeWWNtmRQ8yMF69TFIMdH2&#10;zme6XXwhAoRdggpK75tESpeXZNCNbEMcvKttDfog20LqFu8Bbmo5iaKZNFhxWCixoW1J+d+lMwoW&#10;23jRzLNjN9vE0+q0/62z6W6s1Ndnv1mC8NT7d/jVPmgFk2/4/x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palsQAAADbAAAADwAAAAAAAAAAAAAAAACXAgAAZHJzL2Rv&#10;d25yZXYueG1sUEsFBgAAAAAEAAQA9QAAAIgDAAAAAA==&#10;" mv:complextextbox="1" filled="f" stroked="f">
                  <v:textbox inset="10.8pt,0,10.8pt,0"/>
                </v:shape>
                <v:shape id="Text Box 19" o:spid="_x0000_s1053" type="#_x0000_t202" style="position:absolute;left:13716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6" inset="0,0,0,0">
                    <w:txbxContent>
                      <w:p w14:paraId="24142C1D" w14:textId="362AA3E6" w:rsidR="00F32A4A" w:rsidRPr="002457BC" w:rsidRDefault="00F32A4A" w:rsidP="00950014">
                        <w:pPr>
                          <w:pStyle w:val="NoteLevel1"/>
                        </w:pPr>
                        <w:r w:rsidRPr="002457BC">
                          <w:t xml:space="preserve">1. Graduate students should attend </w:t>
                        </w:r>
                        <w:r w:rsidRPr="002457BC">
                          <w:rPr>
                            <w:i/>
                          </w:rPr>
                          <w:t>every</w:t>
                        </w:r>
                        <w:r w:rsidRPr="002457BC">
                          <w:t xml:space="preserve"> class</w:t>
                        </w:r>
                        <w:r>
                          <w:t xml:space="preserve"> meeting</w:t>
                        </w:r>
                        <w:r w:rsidR="00844A21">
                          <w:t xml:space="preserve"> whether in person or online</w:t>
                        </w:r>
                        <w:r>
                          <w:t xml:space="preserve">. </w:t>
                        </w:r>
                        <w:r w:rsidRPr="002457BC">
                          <w:t>A successful graduate seminar depends on the participation of everyone.</w:t>
                        </w:r>
                        <w:r>
                          <w:t xml:space="preserve"> Don’t take this policy lightly.</w:t>
                        </w:r>
                        <w:r w:rsidRPr="002457BC">
                          <w:t xml:space="preserve"> </w:t>
                        </w:r>
                      </w:p>
                      <w:p w14:paraId="34ED1D4B" w14:textId="77777777" w:rsidR="00F32A4A" w:rsidRPr="002457BC" w:rsidRDefault="00F32A4A" w:rsidP="00950014">
                        <w:pPr>
                          <w:pStyle w:val="NoteLevel1"/>
                        </w:pPr>
                      </w:p>
                      <w:p w14:paraId="07898809" w14:textId="38C1D13A" w:rsidR="00F32A4A" w:rsidRPr="002457BC" w:rsidRDefault="00F32A4A" w:rsidP="00950014">
                        <w:pPr>
                          <w:pStyle w:val="NoteLevel1"/>
                        </w:pPr>
                        <w:r w:rsidRPr="002457BC">
                          <w:t>2.</w:t>
                        </w:r>
                        <w:r>
                          <w:t xml:space="preserve"> </w:t>
                        </w:r>
                        <w:r w:rsidRPr="002457BC">
                          <w:t xml:space="preserve">Avoid turning work in late at all costs. Student-led seminars </w:t>
                        </w:r>
                        <w:r>
                          <w:t xml:space="preserve">and presentations </w:t>
                        </w:r>
                        <w:r w:rsidRPr="002457BC">
                          <w:t xml:space="preserve">cannot be made up. The final </w:t>
                        </w:r>
                        <w:r>
                          <w:t xml:space="preserve">project </w:t>
                        </w:r>
                        <w:r w:rsidRPr="002457BC">
                          <w:t>must be turned in on the date specified.</w:t>
                        </w:r>
                      </w:p>
                      <w:p w14:paraId="4234872E" w14:textId="77777777" w:rsidR="00F32A4A" w:rsidRPr="002457BC" w:rsidRDefault="00F32A4A" w:rsidP="00950014">
                        <w:pPr>
                          <w:pStyle w:val="NoteLevel1"/>
                        </w:pPr>
                      </w:p>
                      <w:p w14:paraId="7432B53E" w14:textId="77777777" w:rsidR="00F32A4A" w:rsidRPr="002457BC" w:rsidRDefault="00F32A4A" w:rsidP="00950014">
                        <w:pPr>
                          <w:pStyle w:val="NoteLevel1"/>
                        </w:pPr>
                        <w:r w:rsidRPr="002457BC">
                          <w:t>3. Please retain all of your work until final grades are posted.</w:t>
                        </w:r>
                      </w:p>
                      <w:p w14:paraId="585FFAF1" w14:textId="77777777" w:rsidR="00F32A4A" w:rsidRPr="002457BC" w:rsidRDefault="00F32A4A" w:rsidP="00950014">
                        <w:pPr>
                          <w:pStyle w:val="NoteLevel1"/>
                        </w:pPr>
                      </w:p>
                      <w:p w14:paraId="752ACD48" w14:textId="77777777" w:rsidR="00F32A4A" w:rsidRPr="002457BC" w:rsidRDefault="00F32A4A" w:rsidP="00950014">
                        <w:pPr>
                          <w:pStyle w:val="NoteLevel1"/>
                        </w:pPr>
                        <w:r w:rsidRPr="002457BC">
                          <w:t>4. Incompletes will be given only in the case of emergency. These are reserved for students who have successfully completed the work all semester and have an extenuating circumstance which prevents them from completing the work.</w:t>
                        </w:r>
                      </w:p>
                      <w:p w14:paraId="06124C47" w14:textId="77777777" w:rsidR="00F32A4A" w:rsidRPr="002457BC" w:rsidRDefault="00F32A4A" w:rsidP="00950014">
                        <w:pPr>
                          <w:pStyle w:val="NoteLevel1"/>
                        </w:pPr>
                        <w:r w:rsidRPr="002457BC">
                          <w:t xml:space="preserve">5. Academic honesty is </w:t>
                        </w:r>
                        <w:r>
                          <w:t>a serious concern.</w:t>
                        </w:r>
                        <w:r w:rsidRPr="002457BC">
                          <w:t xml:space="preserve"> If</w:t>
                        </w:r>
                        <w:r>
                          <w:t xml:space="preserve"> I find </w:t>
                        </w:r>
                        <w:r w:rsidRPr="002457BC">
                          <w:t>that you have plagiarized for this class, I will, under obligation of the university, submit your work to the Dean of St</w:t>
                        </w:r>
                        <w:r>
                          <w:t>udents who will review the case</w:t>
                        </w:r>
                        <w:r w:rsidRPr="002457BC">
                          <w:t xml:space="preserve"> and determine the penalty. The range of penalties may include: failing grade on project or class, probation, suspension, or expulsion</w:t>
                        </w:r>
                        <w:r>
                          <w:t xml:space="preserve"> from the graduate program</w:t>
                        </w:r>
                        <w:r w:rsidRPr="002457BC">
                          <w:t>.</w:t>
                        </w:r>
                      </w:p>
                      <w:p w14:paraId="070502DC" w14:textId="77777777" w:rsidR="00F32A4A" w:rsidRPr="002457BC" w:rsidRDefault="00F32A4A" w:rsidP="00950014">
                        <w:pPr>
                          <w:pStyle w:val="NoteLevel1"/>
                        </w:pPr>
                      </w:p>
                      <w:p w14:paraId="0B8F4014" w14:textId="77777777" w:rsidR="00F32A4A" w:rsidRPr="00055AA2" w:rsidRDefault="00F32A4A" w:rsidP="00950014">
                        <w:pPr>
                          <w:pStyle w:val="NoteLevel1"/>
                        </w:pPr>
                        <w:r w:rsidRPr="002457BC">
                          <w:t xml:space="preserve">6. If you require an accommodation based on a disability, please meet with me during the first week to ensure you are properly accommodated. You must provide the appropriate documentation to receive the accommodation you require. </w:t>
                        </w:r>
                        <w:r w:rsidRPr="002457BC">
                          <w:cr/>
                        </w:r>
                        <w:r w:rsidRPr="00A170ED">
                          <w:rPr>
                            <w:color w:val="38ABED" w:themeColor="background2"/>
                            <w:sz w:val="56"/>
                            <w:szCs w:val="56"/>
                          </w:rPr>
                          <w:t>Course Calendar</w:t>
                        </w:r>
                      </w:p>
                      <w:p w14:paraId="412A647B" w14:textId="77777777" w:rsidR="00F32A4A" w:rsidRDefault="00F32A4A" w:rsidP="00055AA2">
                        <w:pPr>
                          <w:pStyle w:val="NoteLevel1"/>
                          <w:numPr>
                            <w:ilvl w:val="0"/>
                            <w:numId w:val="0"/>
                          </w:numPr>
                        </w:pPr>
                      </w:p>
                      <w:p w14:paraId="5F7907BA" w14:textId="125D8A78" w:rsidR="00F32A4A" w:rsidRPr="00055AA2" w:rsidRDefault="00F32A4A" w:rsidP="00950014">
                        <w:pPr>
                          <w:pStyle w:val="NoteLevel1"/>
                          <w:rPr>
                            <w:sz w:val="32"/>
                            <w:szCs w:val="32"/>
                          </w:rPr>
                        </w:pPr>
                        <w:r w:rsidRPr="00055AA2">
                          <w:rPr>
                            <w:sz w:val="32"/>
                            <w:szCs w:val="32"/>
                          </w:rPr>
                          <w:t>Week 1</w:t>
                        </w:r>
                      </w:p>
                      <w:p w14:paraId="3FE3A577"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8E96230" w14:textId="77777777" w:rsidTr="00055AA2">
                          <w:tc>
                            <w:tcPr>
                              <w:tcW w:w="1282" w:type="dxa"/>
                            </w:tcPr>
                            <w:p w14:paraId="4A1D5B11" w14:textId="03E4795B" w:rsidR="00F32A4A" w:rsidRPr="00055AA2" w:rsidRDefault="00F32A4A" w:rsidP="00055AA2">
                              <w:pPr>
                                <w:pStyle w:val="NoteLevel1"/>
                                <w:numPr>
                                  <w:ilvl w:val="0"/>
                                  <w:numId w:val="0"/>
                                </w:numPr>
                              </w:pPr>
                              <w:r>
                                <w:t>Jan 21</w:t>
                              </w:r>
                            </w:p>
                          </w:tc>
                          <w:tc>
                            <w:tcPr>
                              <w:tcW w:w="3060" w:type="dxa"/>
                            </w:tcPr>
                            <w:p w14:paraId="633B72D7" w14:textId="1E7A8AF1" w:rsidR="00F32A4A" w:rsidRPr="00055AA2" w:rsidRDefault="00F32A4A" w:rsidP="00055AA2">
                              <w:pPr>
                                <w:pStyle w:val="NoteLevel1"/>
                                <w:numPr>
                                  <w:ilvl w:val="0"/>
                                  <w:numId w:val="0"/>
                                </w:numPr>
                              </w:pPr>
                              <w:r>
                                <w:t>Introduction to course</w:t>
                              </w:r>
                            </w:p>
                          </w:tc>
                          <w:tc>
                            <w:tcPr>
                              <w:tcW w:w="2513" w:type="dxa"/>
                            </w:tcPr>
                            <w:p w14:paraId="7AB18FDF" w14:textId="77777777" w:rsidR="00F32A4A" w:rsidRPr="00055AA2" w:rsidRDefault="00F32A4A" w:rsidP="00055AA2">
                              <w:pPr>
                                <w:pStyle w:val="NoteLevel1"/>
                                <w:numPr>
                                  <w:ilvl w:val="0"/>
                                  <w:numId w:val="0"/>
                                </w:numPr>
                              </w:pPr>
                            </w:p>
                          </w:tc>
                        </w:tr>
                      </w:tbl>
                      <w:p w14:paraId="4EA8E19A" w14:textId="77777777" w:rsidR="00F32A4A" w:rsidRDefault="00F32A4A" w:rsidP="00055AA2">
                        <w:pPr>
                          <w:pStyle w:val="NoteLevel1"/>
                          <w:numPr>
                            <w:ilvl w:val="0"/>
                            <w:numId w:val="0"/>
                          </w:numPr>
                          <w:rPr>
                            <w:color w:val="38ABED" w:themeColor="background2"/>
                          </w:rPr>
                        </w:pPr>
                      </w:p>
                      <w:p w14:paraId="12A0F238" w14:textId="05110EB9" w:rsidR="00F32A4A" w:rsidRPr="00055AA2" w:rsidRDefault="00F32A4A" w:rsidP="00055AA2">
                        <w:pPr>
                          <w:pStyle w:val="NoteLevel1"/>
                          <w:rPr>
                            <w:sz w:val="32"/>
                            <w:szCs w:val="32"/>
                          </w:rPr>
                        </w:pPr>
                        <w:r>
                          <w:rPr>
                            <w:sz w:val="32"/>
                            <w:szCs w:val="32"/>
                          </w:rPr>
                          <w:t>Week 2</w:t>
                        </w:r>
                      </w:p>
                      <w:p w14:paraId="437914A0"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8CD72C3" w14:textId="77777777" w:rsidTr="00055AA2">
                          <w:tc>
                            <w:tcPr>
                              <w:tcW w:w="1282" w:type="dxa"/>
                            </w:tcPr>
                            <w:p w14:paraId="17192681" w14:textId="521D543A" w:rsidR="00F32A4A" w:rsidRPr="00055AA2" w:rsidRDefault="00F32A4A" w:rsidP="00055AA2">
                              <w:pPr>
                                <w:pStyle w:val="NoteLevel1"/>
                                <w:numPr>
                                  <w:ilvl w:val="0"/>
                                  <w:numId w:val="0"/>
                                </w:numPr>
                              </w:pPr>
                              <w:r>
                                <w:t>Jan 26</w:t>
                              </w:r>
                            </w:p>
                          </w:tc>
                          <w:tc>
                            <w:tcPr>
                              <w:tcW w:w="3060" w:type="dxa"/>
                            </w:tcPr>
                            <w:p w14:paraId="295BDEDB" w14:textId="44813945" w:rsidR="00F32A4A" w:rsidRDefault="00F32A4A" w:rsidP="00055AA2">
                              <w:pPr>
                                <w:pStyle w:val="NoteLevel1"/>
                                <w:numPr>
                                  <w:ilvl w:val="0"/>
                                  <w:numId w:val="0"/>
                                </w:numPr>
                              </w:pPr>
                              <w:r>
                                <w:t>Baron</w:t>
                              </w:r>
                            </w:p>
                            <w:p w14:paraId="3AE6D750" w14:textId="3046DB68" w:rsidR="00F32A4A" w:rsidRPr="00055AA2" w:rsidRDefault="00F32A4A" w:rsidP="00055AA2">
                              <w:pPr>
                                <w:pStyle w:val="NoteLevel1"/>
                                <w:numPr>
                                  <w:ilvl w:val="0"/>
                                  <w:numId w:val="0"/>
                                </w:numPr>
                              </w:pPr>
                              <w:r>
                                <w:t xml:space="preserve">NCTE, CCCC, WPA statements </w:t>
                              </w:r>
                            </w:p>
                          </w:tc>
                          <w:tc>
                            <w:tcPr>
                              <w:tcW w:w="2513" w:type="dxa"/>
                            </w:tcPr>
                            <w:p w14:paraId="44DEF799" w14:textId="77777777" w:rsidR="00F32A4A" w:rsidRPr="00055AA2" w:rsidRDefault="00F32A4A" w:rsidP="00055AA2">
                              <w:pPr>
                                <w:pStyle w:val="NoteLevel1"/>
                                <w:numPr>
                                  <w:ilvl w:val="0"/>
                                  <w:numId w:val="0"/>
                                </w:numPr>
                              </w:pPr>
                            </w:p>
                          </w:tc>
                        </w:tr>
                        <w:tr w:rsidR="00F32A4A" w14:paraId="69C568BF" w14:textId="77777777" w:rsidTr="00055AA2">
                          <w:tc>
                            <w:tcPr>
                              <w:tcW w:w="1282" w:type="dxa"/>
                            </w:tcPr>
                            <w:p w14:paraId="3CB875F0" w14:textId="4A352816" w:rsidR="00F32A4A" w:rsidRPr="00055AA2" w:rsidRDefault="00F32A4A" w:rsidP="00055AA2">
                              <w:pPr>
                                <w:pStyle w:val="NoteLevel1"/>
                                <w:numPr>
                                  <w:ilvl w:val="0"/>
                                  <w:numId w:val="0"/>
                                </w:numPr>
                              </w:pPr>
                              <w:r>
                                <w:t>Jan 28</w:t>
                              </w:r>
                            </w:p>
                          </w:tc>
                          <w:tc>
                            <w:tcPr>
                              <w:tcW w:w="3060" w:type="dxa"/>
                            </w:tcPr>
                            <w:p w14:paraId="1CFE932B" w14:textId="77777777" w:rsidR="00F32A4A" w:rsidRDefault="00F32A4A" w:rsidP="006A3F77">
                              <w:pPr>
                                <w:pStyle w:val="NoteLevel1"/>
                                <w:numPr>
                                  <w:ilvl w:val="0"/>
                                  <w:numId w:val="0"/>
                                </w:numPr>
                              </w:pPr>
                              <w:r>
                                <w:t>Lauer</w:t>
                              </w:r>
                            </w:p>
                            <w:p w14:paraId="0B913C87" w14:textId="6D60A14D" w:rsidR="00F32A4A" w:rsidRPr="00055AA2" w:rsidRDefault="00F32A4A" w:rsidP="006A3F77">
                              <w:pPr>
                                <w:pStyle w:val="NoteLevel1"/>
                                <w:numPr>
                                  <w:ilvl w:val="0"/>
                                  <w:numId w:val="0"/>
                                </w:numPr>
                              </w:pPr>
                              <w:r>
                                <w:t>Lauer</w:t>
                              </w:r>
                            </w:p>
                          </w:tc>
                          <w:tc>
                            <w:tcPr>
                              <w:tcW w:w="2513" w:type="dxa"/>
                            </w:tcPr>
                            <w:p w14:paraId="5DCBAD54" w14:textId="77777777" w:rsidR="00F32A4A" w:rsidRPr="00055AA2" w:rsidRDefault="00F32A4A" w:rsidP="00055AA2">
                              <w:pPr>
                                <w:pStyle w:val="NoteLevel1"/>
                                <w:numPr>
                                  <w:ilvl w:val="0"/>
                                  <w:numId w:val="0"/>
                                </w:numPr>
                              </w:pPr>
                            </w:p>
                          </w:tc>
                        </w:tr>
                      </w:tbl>
                      <w:p w14:paraId="492103F0" w14:textId="77777777" w:rsidR="00F32A4A" w:rsidRDefault="00F32A4A" w:rsidP="00055AA2">
                        <w:pPr>
                          <w:pStyle w:val="NoteLevel1"/>
                          <w:numPr>
                            <w:ilvl w:val="0"/>
                            <w:numId w:val="0"/>
                          </w:numPr>
                          <w:rPr>
                            <w:color w:val="38ABED" w:themeColor="background2"/>
                          </w:rPr>
                        </w:pPr>
                      </w:p>
                      <w:p w14:paraId="0807A484" w14:textId="7CFCE0B7" w:rsidR="00F32A4A" w:rsidRPr="00055AA2" w:rsidRDefault="00F32A4A" w:rsidP="00055AA2">
                        <w:pPr>
                          <w:pStyle w:val="NoteLevel1"/>
                          <w:rPr>
                            <w:sz w:val="32"/>
                            <w:szCs w:val="32"/>
                          </w:rPr>
                        </w:pPr>
                        <w:r>
                          <w:rPr>
                            <w:sz w:val="32"/>
                            <w:szCs w:val="32"/>
                          </w:rPr>
                          <w:t>Week 3</w:t>
                        </w:r>
                      </w:p>
                      <w:p w14:paraId="283F0757"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3EA4DA8" w14:textId="77777777" w:rsidTr="00055AA2">
                          <w:tc>
                            <w:tcPr>
                              <w:tcW w:w="1282" w:type="dxa"/>
                            </w:tcPr>
                            <w:p w14:paraId="15094E9A" w14:textId="744FA6DC" w:rsidR="00F32A4A" w:rsidRPr="00055AA2" w:rsidRDefault="00F32A4A" w:rsidP="00055AA2">
                              <w:pPr>
                                <w:pStyle w:val="NoteLevel1"/>
                                <w:numPr>
                                  <w:ilvl w:val="0"/>
                                  <w:numId w:val="0"/>
                                </w:numPr>
                              </w:pPr>
                              <w:r>
                                <w:t>Feb 2</w:t>
                              </w:r>
                            </w:p>
                          </w:tc>
                          <w:tc>
                            <w:tcPr>
                              <w:tcW w:w="3060" w:type="dxa"/>
                            </w:tcPr>
                            <w:p w14:paraId="2119340D" w14:textId="63C6C7A8" w:rsidR="00F32A4A" w:rsidRPr="00055AA2" w:rsidRDefault="00F32A4A" w:rsidP="00055AA2">
                              <w:pPr>
                                <w:pStyle w:val="NoteLevel1"/>
                                <w:numPr>
                                  <w:ilvl w:val="0"/>
                                  <w:numId w:val="0"/>
                                </w:numPr>
                              </w:pPr>
                              <w:proofErr w:type="spellStart"/>
                              <w:r>
                                <w:t>Turkle</w:t>
                              </w:r>
                              <w:proofErr w:type="spellEnd"/>
                              <w:r>
                                <w:t xml:space="preserve">, </w:t>
                              </w:r>
                              <w:proofErr w:type="spellStart"/>
                              <w:r>
                                <w:t>Selfe</w:t>
                              </w:r>
                              <w:proofErr w:type="spellEnd"/>
                            </w:p>
                          </w:tc>
                          <w:tc>
                            <w:tcPr>
                              <w:tcW w:w="2513" w:type="dxa"/>
                            </w:tcPr>
                            <w:p w14:paraId="5EEEA2D9" w14:textId="77777777" w:rsidR="00F32A4A" w:rsidRPr="00055AA2" w:rsidRDefault="00F32A4A" w:rsidP="00055AA2">
                              <w:pPr>
                                <w:pStyle w:val="NoteLevel1"/>
                                <w:numPr>
                                  <w:ilvl w:val="0"/>
                                  <w:numId w:val="0"/>
                                </w:numPr>
                              </w:pPr>
                            </w:p>
                          </w:tc>
                        </w:tr>
                        <w:tr w:rsidR="00F32A4A" w14:paraId="5AC55670" w14:textId="77777777" w:rsidTr="00055AA2">
                          <w:tc>
                            <w:tcPr>
                              <w:tcW w:w="1282" w:type="dxa"/>
                            </w:tcPr>
                            <w:p w14:paraId="4EB1CBF2" w14:textId="44D7D32B" w:rsidR="00F32A4A" w:rsidRPr="00055AA2" w:rsidRDefault="00F32A4A" w:rsidP="00055AA2">
                              <w:pPr>
                                <w:pStyle w:val="NoteLevel1"/>
                                <w:numPr>
                                  <w:ilvl w:val="0"/>
                                  <w:numId w:val="0"/>
                                </w:numPr>
                              </w:pPr>
                              <w:r>
                                <w:t>Feb 4</w:t>
                              </w:r>
                            </w:p>
                          </w:tc>
                          <w:tc>
                            <w:tcPr>
                              <w:tcW w:w="3060" w:type="dxa"/>
                            </w:tcPr>
                            <w:p w14:paraId="08BDC3D4" w14:textId="77777777" w:rsidR="00F32A4A" w:rsidRDefault="00F32A4A" w:rsidP="00D94232">
                              <w:pPr>
                                <w:pStyle w:val="NoteLevel1"/>
                                <w:numPr>
                                  <w:ilvl w:val="0"/>
                                  <w:numId w:val="0"/>
                                </w:numPr>
                              </w:pPr>
                              <w:r>
                                <w:t>Yancey</w:t>
                              </w:r>
                            </w:p>
                            <w:p w14:paraId="15E9D94F" w14:textId="730E4A52" w:rsidR="00F32A4A" w:rsidRPr="00055AA2" w:rsidRDefault="00F32A4A" w:rsidP="00D94232">
                              <w:pPr>
                                <w:pStyle w:val="NoteLevel1"/>
                                <w:numPr>
                                  <w:ilvl w:val="0"/>
                                  <w:numId w:val="0"/>
                                </w:numPr>
                              </w:pPr>
                              <w:r>
                                <w:t>Burgess &amp; Hamming</w:t>
                              </w:r>
                            </w:p>
                          </w:tc>
                          <w:tc>
                            <w:tcPr>
                              <w:tcW w:w="2513" w:type="dxa"/>
                            </w:tcPr>
                            <w:p w14:paraId="47426FBC" w14:textId="77777777" w:rsidR="00F32A4A" w:rsidRPr="00055AA2" w:rsidRDefault="00F32A4A" w:rsidP="00055AA2">
                              <w:pPr>
                                <w:pStyle w:val="NoteLevel1"/>
                                <w:numPr>
                                  <w:ilvl w:val="0"/>
                                  <w:numId w:val="0"/>
                                </w:numPr>
                              </w:pPr>
                            </w:p>
                          </w:tc>
                        </w:tr>
                      </w:tbl>
                      <w:p w14:paraId="5550638B" w14:textId="77777777" w:rsidR="00F32A4A" w:rsidRDefault="00F32A4A" w:rsidP="00055AA2">
                        <w:pPr>
                          <w:pStyle w:val="NoteLevel1"/>
                          <w:numPr>
                            <w:ilvl w:val="0"/>
                            <w:numId w:val="0"/>
                          </w:numPr>
                          <w:rPr>
                            <w:color w:val="38ABED" w:themeColor="background2"/>
                          </w:rPr>
                        </w:pPr>
                      </w:p>
                      <w:p w14:paraId="7BCC7C49" w14:textId="6E1D580F" w:rsidR="00F32A4A" w:rsidRPr="00055AA2" w:rsidRDefault="00F32A4A" w:rsidP="00055AA2">
                        <w:pPr>
                          <w:pStyle w:val="NoteLevel1"/>
                          <w:rPr>
                            <w:sz w:val="32"/>
                            <w:szCs w:val="32"/>
                          </w:rPr>
                        </w:pPr>
                        <w:r>
                          <w:rPr>
                            <w:sz w:val="32"/>
                            <w:szCs w:val="32"/>
                          </w:rPr>
                          <w:t>Week 4</w:t>
                        </w:r>
                      </w:p>
                      <w:p w14:paraId="6EC909FB"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F3462F0" w14:textId="77777777" w:rsidTr="00055AA2">
                          <w:tc>
                            <w:tcPr>
                              <w:tcW w:w="1282" w:type="dxa"/>
                            </w:tcPr>
                            <w:p w14:paraId="3190DFFD" w14:textId="6B62C5C5" w:rsidR="00F32A4A" w:rsidRPr="00055AA2" w:rsidRDefault="00F32A4A" w:rsidP="00055AA2">
                              <w:pPr>
                                <w:pStyle w:val="NoteLevel1"/>
                                <w:numPr>
                                  <w:ilvl w:val="0"/>
                                  <w:numId w:val="0"/>
                                </w:numPr>
                              </w:pPr>
                              <w:r>
                                <w:t>Feb 9</w:t>
                              </w:r>
                            </w:p>
                          </w:tc>
                          <w:tc>
                            <w:tcPr>
                              <w:tcW w:w="3060" w:type="dxa"/>
                            </w:tcPr>
                            <w:p w14:paraId="7A971F46" w14:textId="1297AF40" w:rsidR="00F32A4A" w:rsidRDefault="00F32A4A" w:rsidP="00055AA2">
                              <w:pPr>
                                <w:pStyle w:val="NoteLevel1"/>
                                <w:numPr>
                                  <w:ilvl w:val="0"/>
                                  <w:numId w:val="0"/>
                                </w:numPr>
                              </w:pPr>
                              <w:r>
                                <w:t>Lunsford</w:t>
                              </w:r>
                            </w:p>
                            <w:p w14:paraId="1DEDC5DA" w14:textId="6B434F4E" w:rsidR="00F32A4A" w:rsidRPr="00055AA2" w:rsidRDefault="00F32A4A" w:rsidP="00055AA2">
                              <w:pPr>
                                <w:pStyle w:val="NoteLevel1"/>
                                <w:numPr>
                                  <w:ilvl w:val="0"/>
                                  <w:numId w:val="0"/>
                                </w:numPr>
                              </w:pPr>
                              <w:proofErr w:type="spellStart"/>
                              <w:r>
                                <w:t>Selber</w:t>
                              </w:r>
                              <w:proofErr w:type="spellEnd"/>
                              <w:r>
                                <w:t xml:space="preserve"> (Ch. 1 &amp; 2)</w:t>
                              </w:r>
                            </w:p>
                          </w:tc>
                          <w:tc>
                            <w:tcPr>
                              <w:tcW w:w="2513" w:type="dxa"/>
                            </w:tcPr>
                            <w:p w14:paraId="45CC06F9" w14:textId="300A5118" w:rsidR="00F32A4A" w:rsidRPr="00055AA2" w:rsidRDefault="00F32A4A" w:rsidP="00055AA2">
                              <w:pPr>
                                <w:pStyle w:val="NoteLevel1"/>
                                <w:numPr>
                                  <w:ilvl w:val="0"/>
                                  <w:numId w:val="0"/>
                                </w:numPr>
                              </w:pPr>
                              <w:r>
                                <w:t>SL seminar</w:t>
                              </w:r>
                            </w:p>
                          </w:tc>
                        </w:tr>
                        <w:tr w:rsidR="00F32A4A" w14:paraId="464E6F24" w14:textId="77777777" w:rsidTr="00055AA2">
                          <w:tc>
                            <w:tcPr>
                              <w:tcW w:w="1282" w:type="dxa"/>
                            </w:tcPr>
                            <w:p w14:paraId="57C45AEA" w14:textId="0EE795FC" w:rsidR="00F32A4A" w:rsidRPr="00055AA2" w:rsidRDefault="00F32A4A" w:rsidP="00055AA2">
                              <w:pPr>
                                <w:pStyle w:val="NoteLevel1"/>
                                <w:numPr>
                                  <w:ilvl w:val="0"/>
                                  <w:numId w:val="0"/>
                                </w:numPr>
                              </w:pPr>
                              <w:r>
                                <w:t>Feb 11</w:t>
                              </w:r>
                            </w:p>
                          </w:tc>
                          <w:tc>
                            <w:tcPr>
                              <w:tcW w:w="3060" w:type="dxa"/>
                            </w:tcPr>
                            <w:p w14:paraId="22E0B906" w14:textId="1046499E" w:rsidR="00F32A4A" w:rsidRPr="00055AA2" w:rsidRDefault="00F32A4A" w:rsidP="00055AA2">
                              <w:pPr>
                                <w:pStyle w:val="NoteLevel1"/>
                                <w:numPr>
                                  <w:ilvl w:val="0"/>
                                  <w:numId w:val="0"/>
                                </w:numPr>
                              </w:pPr>
                              <w:proofErr w:type="spellStart"/>
                              <w:r>
                                <w:t>Selber</w:t>
                              </w:r>
                              <w:proofErr w:type="spellEnd"/>
                              <w:r>
                                <w:t xml:space="preserve"> (Ch. 3 &amp; 4)</w:t>
                              </w:r>
                            </w:p>
                          </w:tc>
                          <w:tc>
                            <w:tcPr>
                              <w:tcW w:w="2513" w:type="dxa"/>
                            </w:tcPr>
                            <w:p w14:paraId="2226D1E1" w14:textId="77777777" w:rsidR="00F32A4A" w:rsidRPr="00055AA2" w:rsidRDefault="00F32A4A" w:rsidP="00055AA2">
                              <w:pPr>
                                <w:pStyle w:val="NoteLevel1"/>
                                <w:numPr>
                                  <w:ilvl w:val="0"/>
                                  <w:numId w:val="0"/>
                                </w:numPr>
                              </w:pPr>
                            </w:p>
                          </w:tc>
                        </w:tr>
                      </w:tbl>
                      <w:p w14:paraId="5F91EA0A" w14:textId="77777777" w:rsidR="00F32A4A" w:rsidRDefault="00F32A4A" w:rsidP="00055AA2">
                        <w:pPr>
                          <w:pStyle w:val="NoteLevel1"/>
                          <w:numPr>
                            <w:ilvl w:val="0"/>
                            <w:numId w:val="0"/>
                          </w:numPr>
                          <w:rPr>
                            <w:color w:val="38ABED" w:themeColor="background2"/>
                          </w:rPr>
                        </w:pPr>
                      </w:p>
                      <w:p w14:paraId="14ABFD9A" w14:textId="772354D5" w:rsidR="00F32A4A" w:rsidRPr="00055AA2" w:rsidRDefault="00F32A4A" w:rsidP="00055AA2">
                        <w:pPr>
                          <w:pStyle w:val="NoteLevel1"/>
                          <w:rPr>
                            <w:sz w:val="32"/>
                            <w:szCs w:val="32"/>
                          </w:rPr>
                        </w:pPr>
                        <w:r>
                          <w:rPr>
                            <w:sz w:val="32"/>
                            <w:szCs w:val="32"/>
                          </w:rPr>
                          <w:t>Week 5</w:t>
                        </w:r>
                      </w:p>
                      <w:p w14:paraId="252CCAB9"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ED31576" w14:textId="77777777" w:rsidTr="00055AA2">
                          <w:tc>
                            <w:tcPr>
                              <w:tcW w:w="1282" w:type="dxa"/>
                            </w:tcPr>
                            <w:p w14:paraId="4269E383" w14:textId="209AFAEC" w:rsidR="00F32A4A" w:rsidRPr="00055AA2" w:rsidRDefault="00F32A4A" w:rsidP="00055AA2">
                              <w:pPr>
                                <w:pStyle w:val="NoteLevel1"/>
                                <w:numPr>
                                  <w:ilvl w:val="0"/>
                                  <w:numId w:val="0"/>
                                </w:numPr>
                              </w:pPr>
                              <w:r>
                                <w:t>Feb 16</w:t>
                              </w:r>
                            </w:p>
                          </w:tc>
                          <w:tc>
                            <w:tcPr>
                              <w:tcW w:w="3060" w:type="dxa"/>
                            </w:tcPr>
                            <w:p w14:paraId="56BFCF6C" w14:textId="7382E3A0" w:rsidR="00F32A4A" w:rsidRDefault="00F32A4A" w:rsidP="00055AA2">
                              <w:pPr>
                                <w:pStyle w:val="NoteLevel1"/>
                                <w:numPr>
                                  <w:ilvl w:val="0"/>
                                  <w:numId w:val="0"/>
                                </w:numPr>
                              </w:pPr>
                              <w:proofErr w:type="spellStart"/>
                              <w:r>
                                <w:t>Selber</w:t>
                              </w:r>
                              <w:proofErr w:type="spellEnd"/>
                              <w:r>
                                <w:t xml:space="preserve"> (Ch. 5)</w:t>
                              </w:r>
                            </w:p>
                            <w:p w14:paraId="700152F7" w14:textId="7DD8BD5F" w:rsidR="00F32A4A" w:rsidRDefault="00F32A4A" w:rsidP="00055AA2">
                              <w:pPr>
                                <w:pStyle w:val="NoteLevel1"/>
                                <w:numPr>
                                  <w:ilvl w:val="0"/>
                                  <w:numId w:val="0"/>
                                </w:numPr>
                              </w:pPr>
                              <w:r>
                                <w:t>Yancey</w:t>
                              </w:r>
                            </w:p>
                            <w:p w14:paraId="7349FD4A" w14:textId="21310108" w:rsidR="00F32A4A" w:rsidRPr="00055AA2" w:rsidRDefault="00F32A4A" w:rsidP="00055AA2">
                              <w:pPr>
                                <w:pStyle w:val="NoteLevel1"/>
                                <w:numPr>
                                  <w:ilvl w:val="0"/>
                                  <w:numId w:val="0"/>
                                </w:numPr>
                              </w:pPr>
                              <w:r>
                                <w:t>Clark</w:t>
                              </w:r>
                            </w:p>
                          </w:tc>
                          <w:tc>
                            <w:tcPr>
                              <w:tcW w:w="2513" w:type="dxa"/>
                            </w:tcPr>
                            <w:p w14:paraId="788704E1" w14:textId="3EC6552C" w:rsidR="00F32A4A" w:rsidRPr="00055AA2" w:rsidRDefault="00F32A4A" w:rsidP="00055AA2">
                              <w:pPr>
                                <w:pStyle w:val="NoteLevel1"/>
                                <w:numPr>
                                  <w:ilvl w:val="0"/>
                                  <w:numId w:val="0"/>
                                </w:numPr>
                              </w:pPr>
                              <w:r>
                                <w:t>SL seminar</w:t>
                              </w:r>
                            </w:p>
                          </w:tc>
                        </w:tr>
                        <w:tr w:rsidR="00F32A4A" w14:paraId="4D1F7CD9" w14:textId="77777777" w:rsidTr="00055AA2">
                          <w:tc>
                            <w:tcPr>
                              <w:tcW w:w="1282" w:type="dxa"/>
                            </w:tcPr>
                            <w:p w14:paraId="32EB3519" w14:textId="2D81700B" w:rsidR="00F32A4A" w:rsidRPr="00055AA2" w:rsidRDefault="00F32A4A" w:rsidP="00055AA2">
                              <w:pPr>
                                <w:pStyle w:val="NoteLevel1"/>
                                <w:numPr>
                                  <w:ilvl w:val="0"/>
                                  <w:numId w:val="0"/>
                                </w:numPr>
                              </w:pPr>
                              <w:r>
                                <w:t>Feb 18</w:t>
                              </w:r>
                            </w:p>
                          </w:tc>
                          <w:tc>
                            <w:tcPr>
                              <w:tcW w:w="3060" w:type="dxa"/>
                            </w:tcPr>
                            <w:p w14:paraId="6DBD524E" w14:textId="77777777" w:rsidR="00F32A4A" w:rsidRDefault="00F32A4A" w:rsidP="00055AA2">
                              <w:pPr>
                                <w:pStyle w:val="NoteLevel1"/>
                                <w:numPr>
                                  <w:ilvl w:val="0"/>
                                  <w:numId w:val="0"/>
                                </w:numPr>
                              </w:pPr>
                              <w:r>
                                <w:t>Hocks</w:t>
                              </w:r>
                            </w:p>
                            <w:p w14:paraId="0460C2D9" w14:textId="373596D0" w:rsidR="00F32A4A" w:rsidRPr="00055AA2" w:rsidRDefault="00F32A4A" w:rsidP="00055AA2">
                              <w:pPr>
                                <w:pStyle w:val="NoteLevel1"/>
                                <w:numPr>
                                  <w:ilvl w:val="0"/>
                                  <w:numId w:val="0"/>
                                </w:numPr>
                              </w:pPr>
                              <w:proofErr w:type="spellStart"/>
                              <w:r>
                                <w:t>Wysocki</w:t>
                              </w:r>
                              <w:proofErr w:type="spellEnd"/>
                            </w:p>
                          </w:tc>
                          <w:tc>
                            <w:tcPr>
                              <w:tcW w:w="2513" w:type="dxa"/>
                            </w:tcPr>
                            <w:p w14:paraId="0F1FAC3E" w14:textId="77777777" w:rsidR="00F32A4A" w:rsidRPr="00055AA2" w:rsidRDefault="00F32A4A" w:rsidP="00055AA2">
                              <w:pPr>
                                <w:pStyle w:val="NoteLevel1"/>
                                <w:numPr>
                                  <w:ilvl w:val="0"/>
                                  <w:numId w:val="0"/>
                                </w:numPr>
                              </w:pPr>
                            </w:p>
                          </w:tc>
                        </w:tr>
                      </w:tbl>
                      <w:p w14:paraId="1B4F9BE0" w14:textId="130B6530" w:rsidR="00F32A4A" w:rsidRPr="00A170ED" w:rsidRDefault="00F32A4A" w:rsidP="00055AA2">
                        <w:pPr>
                          <w:pStyle w:val="NoteLevel1"/>
                          <w:numPr>
                            <w:ilvl w:val="0"/>
                            <w:numId w:val="0"/>
                          </w:numPr>
                        </w:pPr>
                      </w:p>
                      <w:p w14:paraId="59B425F1" w14:textId="6AC63F1E" w:rsidR="00F32A4A" w:rsidRPr="00055AA2" w:rsidRDefault="00F32A4A" w:rsidP="00055AA2">
                        <w:pPr>
                          <w:pStyle w:val="NoteLevel1"/>
                          <w:rPr>
                            <w:sz w:val="32"/>
                            <w:szCs w:val="32"/>
                          </w:rPr>
                        </w:pPr>
                        <w:r>
                          <w:rPr>
                            <w:sz w:val="32"/>
                            <w:szCs w:val="32"/>
                          </w:rPr>
                          <w:t>Week 6</w:t>
                        </w:r>
                      </w:p>
                      <w:p w14:paraId="6F20877C" w14:textId="77777777" w:rsidR="00F32A4A" w:rsidRDefault="00F32A4A" w:rsidP="00055AA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2F4D505D" w14:textId="77777777" w:rsidTr="00055AA2">
                          <w:tc>
                            <w:tcPr>
                              <w:tcW w:w="1282" w:type="dxa"/>
                            </w:tcPr>
                            <w:p w14:paraId="4DFA8054" w14:textId="5270561D" w:rsidR="00F32A4A" w:rsidRPr="00055AA2" w:rsidRDefault="00F32A4A" w:rsidP="00055AA2">
                              <w:pPr>
                                <w:pStyle w:val="NoteLevel1"/>
                                <w:numPr>
                                  <w:ilvl w:val="0"/>
                                  <w:numId w:val="0"/>
                                </w:numPr>
                              </w:pPr>
                              <w:r>
                                <w:t>Feb 23</w:t>
                              </w:r>
                            </w:p>
                          </w:tc>
                          <w:tc>
                            <w:tcPr>
                              <w:tcW w:w="3060" w:type="dxa"/>
                            </w:tcPr>
                            <w:p w14:paraId="54F72785" w14:textId="28B3EDFD" w:rsidR="00F32A4A" w:rsidRDefault="00F32A4A" w:rsidP="00055AA2">
                              <w:pPr>
                                <w:pStyle w:val="NoteLevel1"/>
                                <w:numPr>
                                  <w:ilvl w:val="0"/>
                                  <w:numId w:val="0"/>
                                </w:numPr>
                              </w:pPr>
                              <w:proofErr w:type="spellStart"/>
                              <w:r>
                                <w:t>Hawisher</w:t>
                              </w:r>
                              <w:proofErr w:type="spellEnd"/>
                              <w:r>
                                <w:t xml:space="preserve"> &amp; </w:t>
                              </w:r>
                              <w:proofErr w:type="spellStart"/>
                              <w:r>
                                <w:t>Selfe</w:t>
                              </w:r>
                              <w:proofErr w:type="spellEnd"/>
                            </w:p>
                            <w:p w14:paraId="1E1A0018" w14:textId="6F79AD3D" w:rsidR="00F32A4A" w:rsidRPr="00055AA2" w:rsidRDefault="00F32A4A" w:rsidP="00055AA2">
                              <w:pPr>
                                <w:pStyle w:val="NoteLevel1"/>
                                <w:numPr>
                                  <w:ilvl w:val="0"/>
                                  <w:numId w:val="0"/>
                                </w:numPr>
                              </w:pPr>
                              <w:proofErr w:type="spellStart"/>
                              <w:r>
                                <w:t>Palmeri</w:t>
                              </w:r>
                              <w:proofErr w:type="spellEnd"/>
                              <w:r>
                                <w:t xml:space="preserve"> (Part 1)</w:t>
                              </w:r>
                            </w:p>
                          </w:tc>
                          <w:tc>
                            <w:tcPr>
                              <w:tcW w:w="2513" w:type="dxa"/>
                            </w:tcPr>
                            <w:p w14:paraId="66824992" w14:textId="6D799120" w:rsidR="00F32A4A" w:rsidRPr="00055AA2" w:rsidRDefault="00F32A4A" w:rsidP="00055AA2">
                              <w:pPr>
                                <w:pStyle w:val="NoteLevel1"/>
                                <w:numPr>
                                  <w:ilvl w:val="0"/>
                                  <w:numId w:val="0"/>
                                </w:numPr>
                              </w:pPr>
                              <w:r>
                                <w:t>SL seminar</w:t>
                              </w:r>
                            </w:p>
                          </w:tc>
                        </w:tr>
                        <w:tr w:rsidR="00F32A4A" w14:paraId="09F21192" w14:textId="77777777" w:rsidTr="00055AA2">
                          <w:tc>
                            <w:tcPr>
                              <w:tcW w:w="1282" w:type="dxa"/>
                            </w:tcPr>
                            <w:p w14:paraId="4410CFF5" w14:textId="4FE576A7" w:rsidR="00F32A4A" w:rsidRPr="00055AA2" w:rsidRDefault="00F32A4A" w:rsidP="00055AA2">
                              <w:pPr>
                                <w:pStyle w:val="NoteLevel1"/>
                                <w:numPr>
                                  <w:ilvl w:val="0"/>
                                  <w:numId w:val="0"/>
                                </w:numPr>
                              </w:pPr>
                              <w:r>
                                <w:t>Feb 25</w:t>
                              </w:r>
                            </w:p>
                          </w:tc>
                          <w:tc>
                            <w:tcPr>
                              <w:tcW w:w="3060" w:type="dxa"/>
                            </w:tcPr>
                            <w:p w14:paraId="5406D17B" w14:textId="29F80010" w:rsidR="00F32A4A" w:rsidRPr="00055AA2" w:rsidRDefault="00F32A4A" w:rsidP="00055AA2">
                              <w:pPr>
                                <w:pStyle w:val="NoteLevel1"/>
                                <w:numPr>
                                  <w:ilvl w:val="0"/>
                                  <w:numId w:val="0"/>
                                </w:numPr>
                              </w:pPr>
                              <w:proofErr w:type="spellStart"/>
                              <w:r>
                                <w:t>Palmeri</w:t>
                              </w:r>
                              <w:proofErr w:type="spellEnd"/>
                              <w:r>
                                <w:t xml:space="preserve"> (Part 2)</w:t>
                              </w:r>
                            </w:p>
                          </w:tc>
                          <w:tc>
                            <w:tcPr>
                              <w:tcW w:w="2513" w:type="dxa"/>
                            </w:tcPr>
                            <w:p w14:paraId="249F2F9B" w14:textId="54895A97" w:rsidR="00F32A4A" w:rsidRPr="00055AA2" w:rsidRDefault="00F32A4A" w:rsidP="00055AA2">
                              <w:pPr>
                                <w:pStyle w:val="NoteLevel1"/>
                                <w:numPr>
                                  <w:ilvl w:val="0"/>
                                  <w:numId w:val="0"/>
                                </w:numPr>
                              </w:pPr>
                              <w:r>
                                <w:t>1</w:t>
                              </w:r>
                              <w:r w:rsidRPr="00A70FE8">
                                <w:rPr>
                                  <w:vertAlign w:val="superscript"/>
                                </w:rPr>
                                <w:t>st</w:t>
                              </w:r>
                              <w:r>
                                <w:t xml:space="preserve"> project draft due</w:t>
                              </w:r>
                            </w:p>
                          </w:tc>
                        </w:tr>
                      </w:tbl>
                      <w:p w14:paraId="59F0F578" w14:textId="77777777" w:rsidR="00F32A4A" w:rsidRDefault="00F32A4A" w:rsidP="00A170ED">
                        <w:pPr>
                          <w:pStyle w:val="NoteLevel1"/>
                          <w:numPr>
                            <w:ilvl w:val="0"/>
                            <w:numId w:val="0"/>
                          </w:numPr>
                        </w:pPr>
                      </w:p>
                      <w:p w14:paraId="664B54D6" w14:textId="186BDFC3" w:rsidR="00F32A4A" w:rsidRDefault="00F32A4A" w:rsidP="00055AA2">
                        <w:pPr>
                          <w:pStyle w:val="NoteLevel1"/>
                          <w:numPr>
                            <w:ilvl w:val="0"/>
                            <w:numId w:val="0"/>
                          </w:numPr>
                        </w:pPr>
                      </w:p>
                      <w:p w14:paraId="7302884E" w14:textId="77777777" w:rsidR="00F32A4A" w:rsidRPr="006C205D" w:rsidRDefault="00F32A4A" w:rsidP="00950014">
                        <w:pPr>
                          <w:pStyle w:val="BodyText"/>
                        </w:pPr>
                      </w:p>
                    </w:txbxContent>
                  </v:textbox>
                </v:shape>
                <v:shape id="Text Box 26" o:spid="_x0000_s1054" type="#_x0000_t202" style="position:absolute;left:137160;top:185420;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9" inset="0,0,0,0">
                    <w:txbxContent/>
                  </v:textbox>
                </v:shape>
                <v:shape id="Text Box 29" o:spid="_x0000_s1055" type="#_x0000_t202" style="position:absolute;left:137160;top:37020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47" inset="0,0,0,0">
                    <w:txbxContent/>
                  </v:textbox>
                </v:shape>
                <v:shape id="Text Box 47" o:spid="_x0000_s1056" type="#_x0000_t202" style="position:absolute;left:137160;top:55562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7" type="#_x0000_t202" style="position:absolute;left:137160;top:741045;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_x0000_s1058" inset="0,0,0,0">
                    <w:txbxContent/>
                  </v:textbox>
                </v:shape>
                <v:shape id="_x0000_s1058" type="#_x0000_t202" style="position:absolute;left:137160;top:92583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6" inset="0,0,0,0">
                    <w:txbxContent/>
                  </v:textbox>
                </v:shape>
                <v:shape id="Text Box 66" o:spid="_x0000_s1059" type="#_x0000_t202" style="position:absolute;left:137160;top:111125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9" inset="0,0,0,0">
                    <w:txbxContent/>
                  </v:textbox>
                </v:shape>
                <v:shape id="Text Box 69" o:spid="_x0000_s1060" type="#_x0000_t202" style="position:absolute;left:137160;top:1296670;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_x0000_s1061" inset="0,0,0,0">
                    <w:txbxContent/>
                  </v:textbox>
                </v:shape>
                <v:shape id="_x0000_s1061" type="#_x0000_t202" style="position:absolute;left:137160;top:148145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_x0000_s1062" inset="0,0,0,0">
                    <w:txbxContent/>
                  </v:textbox>
                </v:shape>
                <v:shape id="_x0000_s1062" type="#_x0000_t202" style="position:absolute;left:137160;top:166687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_x0000_s1063" inset="0,0,0,0">
                    <w:txbxContent/>
                  </v:textbox>
                </v:shape>
                <v:shape id="_x0000_s1063" type="#_x0000_t202" style="position:absolute;left:137160;top:1852295;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_x0000_s1064" inset="0,0,0,0">
                    <w:txbxContent/>
                  </v:textbox>
                </v:shape>
                <v:shape id="_x0000_s1064" type="#_x0000_t202" style="position:absolute;left:137160;top:203708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_x0000_s1065" inset="0,0,0,0">
                    <w:txbxContent/>
                  </v:textbox>
                </v:shape>
                <v:shape id="_x0000_s1065" type="#_x0000_t202" style="position:absolute;left:137160;top:222250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66" type="#_x0000_t202" style="position:absolute;left:137160;top:240792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67" type="#_x0000_t202" style="position:absolute;left:137160;top:2593340;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81" inset="0,0,0,0">
                    <w:txbxContent/>
                  </v:textbox>
                </v:shape>
                <v:shape id="Text Box 81" o:spid="_x0000_s1068" type="#_x0000_t202" style="position:absolute;left:137160;top:277812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69" type="#_x0000_t202" style="position:absolute;left:137160;top:296354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70" type="#_x0000_t202" style="position:absolute;left:137160;top:3148965;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71" type="#_x0000_t202" style="position:absolute;left:137160;top:333375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style="mso-next-textbox:#Text Box 85" inset="0,0,0,0">
                    <w:txbxContent/>
                  </v:textbox>
                </v:shape>
                <v:shape id="Text Box 85" o:spid="_x0000_s1072" type="#_x0000_t202" style="position:absolute;left:137160;top:3519170;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073" type="#_x0000_t202" style="position:absolute;left:137160;top:3704590;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7" inset="0,0,0,0">
                    <w:txbxContent/>
                  </v:textbox>
                </v:shape>
                <v:shape id="Text Box 87" o:spid="_x0000_s1074" type="#_x0000_t202" style="position:absolute;left:137160;top:388937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q9ExAAA&#10;ANsAAAAPAAAAZHJzL2Rvd25yZXYueG1sRI9Ba8JAFITvhf6H5RW8NRs9qI2uIsWCUBBjevD4zD6T&#10;xezbNLvV9N+7guBxmJlvmPmyt424UOeNYwXDJAVBXDptuFLwU3y9T0H4gKyxcUwK/snDcvH6MsdM&#10;uyvndNmHSkQI+wwV1CG0mZS+rMmiT1xLHL2T6yyGKLtK6g6vEW4bOUrTsbRoOC7U2NJnTeV5/2cV&#10;rA6cr83v9rjLT7kpio+Uv8dnpQZv/WoGIlAfnuFHe6MVTCdw/xJ/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qvRMQAAADbAAAADwAAAAAAAAAAAAAAAACXAgAAZHJzL2Rv&#10;d25yZXYueG1sUEsFBgAAAAAEAAQA9QAAAIgDAAAAAA==&#10;" filled="f" stroked="f">
                  <v:textbox style="mso-next-textbox:#Text Box 88" inset="0,0,0,0">
                    <w:txbxContent/>
                  </v:textbox>
                </v:shape>
                <v:shape id="Text Box 88" o:spid="_x0000_s1075" type="#_x0000_t202" style="position:absolute;left:137160;top:4074795;width:264096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89" inset="0,0,0,0">
                    <w:txbxContent/>
                  </v:textbox>
                </v:shape>
                <v:shape id="Text Box 89" o:spid="_x0000_s1076" type="#_x0000_t202" style="position:absolute;left:137160;top:4260215;width:2640965;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style="mso-next-textbox:#Text Box 90" inset="0,0,0,0">
                    <w:txbxContent/>
                  </v:textbox>
                </v:shape>
                <v:shape id="Text Box 90" o:spid="_x0000_s1077" type="#_x0000_t202" style="position:absolute;left:137160;top:4445000;width:52120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qHtwAAA&#10;ANsAAAAPAAAAZHJzL2Rvd25yZXYueG1sRE9Ni8IwEL0L+x/CCHuzqR5Eu0aRZQVBWKz1sMfZZmyD&#10;zaQ2Ueu/NwfB4+N9L1a9bcSNOm8cKxgnKQji0mnDlYJjsRnNQPiArLFxTAoe5GG1/BgsMNPuzjnd&#10;DqESMYR9hgrqENpMSl/WZNEnriWO3Ml1FkOEXSV1h/cYbhs5SdOptGg4NtTY0ndN5flwtQrWf5z/&#10;mMvv/z4/5aYo5invpmelPof9+gtEoD68xS/3ViuYx/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6qHtwAAAANsAAAAPAAAAAAAAAAAAAAAAAJcCAABkcnMvZG93bnJl&#10;di54bWxQSwUGAAAAAAQABAD1AAAAhAMAAAAA&#10;" filled="f" stroked="f">
                  <v:textbox style="mso-next-textbox:#Text Box 122" inset="0,0,0,0">
                    <w:txbxContent/>
                  </v:textbox>
                </v:shape>
                <w10:wrap type="through" anchorx="page" anchory="page"/>
              </v:group>
            </w:pict>
          </mc:Fallback>
        </mc:AlternateContent>
      </w:r>
      <w:r w:rsidR="00646AC0">
        <w:rPr>
          <w:noProof/>
        </w:rPr>
        <mc:AlternateContent>
          <mc:Choice Requires="wps">
            <w:drawing>
              <wp:anchor distT="0" distB="0" distL="114300" distR="114300" simplePos="0" relativeHeight="251657211" behindDoc="0" locked="0" layoutInCell="1" allowOverlap="1" wp14:anchorId="2453AFC5" wp14:editId="6DCBF2BB">
                <wp:simplePos x="5486400" y="8229600"/>
                <wp:positionH relativeFrom="page">
                  <wp:posOffset>475615</wp:posOffset>
                </wp:positionH>
                <wp:positionV relativeFrom="page">
                  <wp:posOffset>6405880</wp:posOffset>
                </wp:positionV>
                <wp:extent cx="5486400" cy="3200400"/>
                <wp:effectExtent l="0" t="0" r="0" b="0"/>
                <wp:wrapTight wrapText="bothSides">
                  <wp:wrapPolygon edited="0">
                    <wp:start x="1200" y="0"/>
                    <wp:lineTo x="0" y="1200"/>
                    <wp:lineTo x="0" y="21429"/>
                    <wp:lineTo x="20300" y="21429"/>
                    <wp:lineTo x="20600" y="21429"/>
                    <wp:lineTo x="21500" y="19714"/>
                    <wp:lineTo x="21500" y="0"/>
                    <wp:lineTo x="1200" y="0"/>
                  </wp:wrapPolygon>
                </wp:wrapTight>
                <wp:docPr id="80" name="Round Diagonal Corner Rectangle 80"/>
                <wp:cNvGraphicFramePr/>
                <a:graphic xmlns:a="http://schemas.openxmlformats.org/drawingml/2006/main">
                  <a:graphicData uri="http://schemas.microsoft.com/office/word/2010/wordprocessingShape">
                    <wps:wsp>
                      <wps:cNvSpPr/>
                      <wps:spPr>
                        <a:xfrm>
                          <a:off x="0" y="0"/>
                          <a:ext cx="5486400" cy="32004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80" o:spid="_x0000_s1026" style="position:absolute;margin-left:37.45pt;margin-top:504.4pt;width:6in;height:252pt;z-index:251657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5486400,3200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" path="m533411,0l5486400,,5486400,,5486400,2666989c5486400,2961584,5247584,3200400,4952989,3200400l0,3200400,,3200400,,533411c0,238816,238816,,533411,0xe" fillcolor="#d6eefb [670]" stroked="f">
                <v:path arrowok="t" o:connecttype="custom" o:connectlocs="533411,0;5486400,0;5486400,0;5486400,2666989;4952989,3200400;0,3200400;0,3200400;0,533411;533411,0" o:connectangles="0,0,0,0,0,0,0,0,0"/>
                <w10:wrap type="tight" anchorx="page" anchory="page"/>
              </v:shape>
            </w:pict>
          </mc:Fallback>
        </mc:AlternateContent>
      </w:r>
      <w:r w:rsidR="00C1391B">
        <w:rPr>
          <w:noProof/>
        </w:rPr>
        <mc:AlternateContent>
          <mc:Choice Requires="wps">
            <w:drawing>
              <wp:anchor distT="0" distB="0" distL="114300" distR="114300" simplePos="0" relativeHeight="251658274" behindDoc="0" locked="0" layoutInCell="1" allowOverlap="1" wp14:anchorId="1D6F0BE9" wp14:editId="442BEF3D">
                <wp:simplePos x="0" y="0"/>
                <wp:positionH relativeFrom="page">
                  <wp:posOffset>3291840</wp:posOffset>
                </wp:positionH>
                <wp:positionV relativeFrom="page">
                  <wp:posOffset>1376680</wp:posOffset>
                </wp:positionV>
                <wp:extent cx="2651760" cy="4343400"/>
                <wp:effectExtent l="0" t="0" r="0" b="0"/>
                <wp:wrapTight wrapText="bothSides">
                  <wp:wrapPolygon edited="0">
                    <wp:start x="621" y="0"/>
                    <wp:lineTo x="621" y="21474"/>
                    <wp:lineTo x="20690" y="21474"/>
                    <wp:lineTo x="20690" y="0"/>
                    <wp:lineTo x="621" y="0"/>
                  </wp:wrapPolygon>
                </wp:wrapTight>
                <wp:docPr id="2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7" seq="25"/>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8" type="#_x0000_t202" style="position:absolute;margin-left:259.2pt;margin-top:108.4pt;width:208.8pt;height:342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" mv:complextextbox="1" filled="f" stroked="f">
                <v:textbox style="mso-next-textbox:#Text Box 135" inset="10.8pt,0,10.8pt,0">
                  <w:txbxContent/>
                </v:textbox>
                <w10:wrap type="tight" anchorx="page" anchory="page"/>
              </v:shape>
            </w:pict>
          </mc:Fallback>
        </mc:AlternateContent>
      </w:r>
      <w:r w:rsidR="00C1391B">
        <w:rPr>
          <w:noProof/>
        </w:rPr>
        <mc:AlternateContent>
          <mc:Choice Requires="wps">
            <w:drawing>
              <wp:anchor distT="0" distB="0" distL="114300" distR="114300" simplePos="0" relativeHeight="251658273" behindDoc="0" locked="0" layoutInCell="1" allowOverlap="1" wp14:anchorId="5C3F9BFB" wp14:editId="6485C203">
                <wp:simplePos x="0" y="0"/>
                <wp:positionH relativeFrom="page">
                  <wp:posOffset>457200</wp:posOffset>
                </wp:positionH>
                <wp:positionV relativeFrom="page">
                  <wp:posOffset>685800</wp:posOffset>
                </wp:positionV>
                <wp:extent cx="5486400" cy="596900"/>
                <wp:effectExtent l="0" t="0" r="0" b="12700"/>
                <wp:wrapTight wrapText="bothSides">
                  <wp:wrapPolygon edited="0">
                    <wp:start x="300" y="0"/>
                    <wp:lineTo x="300" y="21140"/>
                    <wp:lineTo x="21200" y="21140"/>
                    <wp:lineTo x="21200" y="0"/>
                    <wp:lineTo x="300" y="0"/>
                  </wp:wrapPolygon>
                </wp:wrapTight>
                <wp:docPr id="2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094346D" w14:textId="77777777" w:rsidR="00F32A4A" w:rsidRPr="00D859EC" w:rsidRDefault="00F32A4A" w:rsidP="00950014">
                            <w:pPr>
                              <w:pStyle w:val="Heading2"/>
                            </w:pPr>
                            <w:r>
                              <w:t xml:space="preserve">Course Policies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9" type="#_x0000_t202" style="position:absolute;margin-left:36pt;margin-top:54pt;width:6in;height:47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" filled="f" stroked="f">
                <v:textbox inset="10.8pt,0,10.8pt,0">
                  <w:txbxContent>
                    <w:p w14:paraId="3094346D" w14:textId="77777777" w:rsidR="00F32A4A" w:rsidRPr="00D859EC" w:rsidRDefault="00F32A4A" w:rsidP="00950014">
                      <w:pPr>
                        <w:pStyle w:val="Heading2"/>
                      </w:pPr>
                      <w:r>
                        <w:t xml:space="preserve">Course Policies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81" behindDoc="0" locked="0" layoutInCell="1" allowOverlap="1" wp14:anchorId="03249D94" wp14:editId="7A70D889">
                <wp:simplePos x="0" y="0"/>
                <wp:positionH relativeFrom="page">
                  <wp:posOffset>6756400</wp:posOffset>
                </wp:positionH>
                <wp:positionV relativeFrom="page">
                  <wp:posOffset>685800</wp:posOffset>
                </wp:positionV>
                <wp:extent cx="330200" cy="8102600"/>
                <wp:effectExtent l="0" t="0" r="0" b="0"/>
                <wp:wrapTight wrapText="bothSides">
                  <wp:wrapPolygon edited="0">
                    <wp:start x="0" y="0"/>
                    <wp:lineTo x="0" y="21532"/>
                    <wp:lineTo x="19938" y="21532"/>
                    <wp:lineTo x="19938" y="0"/>
                    <wp:lineTo x="0" y="0"/>
                  </wp:wrapPolygon>
                </wp:wrapTight>
                <wp:docPr id="2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A6ED13" w14:textId="0E77A539" w:rsidR="00F32A4A" w:rsidRDefault="00F32A4A" w:rsidP="00950014">
                            <w:pPr>
                              <w:pStyle w:val="BlockHeading"/>
                            </w:pPr>
                            <w:r>
                              <w:t>Composition has always already been multimodal.</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0" type="#_x0000_t202" style="position:absolute;margin-left:532pt;margin-top:54pt;width:26pt;height:63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" filled="f" stroked="f">
                <v:textbox style="layout-flow:vertical" inset="0,0,0,0">
                  <w:txbxContent>
                    <w:p w14:paraId="20A6ED13" w14:textId="0E77A539" w:rsidR="00F32A4A" w:rsidRDefault="00F32A4A" w:rsidP="00950014">
                      <w:pPr>
                        <w:pStyle w:val="BlockHeading"/>
                      </w:pPr>
                      <w:r>
                        <w:t>Composition has always already been multimodal.</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82" behindDoc="0" locked="0" layoutInCell="1" allowOverlap="1" wp14:anchorId="4776D6B2" wp14:editId="562FEBBD">
                <wp:simplePos x="0" y="0"/>
                <wp:positionH relativeFrom="page">
                  <wp:posOffset>6413500</wp:posOffset>
                </wp:positionH>
                <wp:positionV relativeFrom="page">
                  <wp:posOffset>685800</wp:posOffset>
                </wp:positionV>
                <wp:extent cx="330200" cy="8102600"/>
                <wp:effectExtent l="0" t="0" r="0" b="0"/>
                <wp:wrapTight wrapText="bothSides">
                  <wp:wrapPolygon edited="0">
                    <wp:start x="0" y="0"/>
                    <wp:lineTo x="0" y="21532"/>
                    <wp:lineTo x="19938" y="21532"/>
                    <wp:lineTo x="19938" y="0"/>
                    <wp:lineTo x="0" y="0"/>
                  </wp:wrapPolygon>
                </wp:wrapTight>
                <wp:docPr id="2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3473840" w14:textId="27002E38" w:rsidR="00F32A4A" w:rsidRDefault="00F32A4A" w:rsidP="00950014">
                            <w:pPr>
                              <w:pStyle w:val="BlockText"/>
                            </w:pPr>
                            <w:r>
                              <w:t xml:space="preserve">Jason </w:t>
                            </w:r>
                            <w:proofErr w:type="spellStart"/>
                            <w:r>
                              <w:t>Palmeri</w:t>
                            </w:r>
                            <w:proofErr w:type="spellEnd"/>
                            <w:r>
                              <w:t xml:space="preserve"> (2012)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1" type="#_x0000_t202" style="position:absolute;margin-left:505pt;margin-top:54pt;width:26pt;height:638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" filled="f" stroked="f">
                <v:textbox style="layout-flow:vertical" inset="0,0,0,0">
                  <w:txbxContent>
                    <w:p w14:paraId="73473840" w14:textId="27002E38" w:rsidR="00F32A4A" w:rsidRDefault="00F32A4A" w:rsidP="00950014">
                      <w:pPr>
                        <w:pStyle w:val="BlockText"/>
                      </w:pPr>
                      <w:r>
                        <w:t xml:space="preserve">Jason </w:t>
                      </w:r>
                      <w:proofErr w:type="spellStart"/>
                      <w:r>
                        <w:t>Palmeri</w:t>
                      </w:r>
                      <w:proofErr w:type="spellEnd"/>
                      <w:r>
                        <w:t xml:space="preserve"> (2012)</w:t>
                      </w:r>
                    </w:p>
                  </w:txbxContent>
                </v:textbox>
                <w10:wrap type="tight" anchorx="page" anchory="page"/>
              </v:shape>
            </w:pict>
          </mc:Fallback>
        </mc:AlternateContent>
      </w:r>
      <w:r w:rsidR="00CE3D7A">
        <w:rPr>
          <w:noProof/>
        </w:rPr>
        <mc:AlternateContent>
          <mc:Choice Requires="wpg">
            <w:drawing>
              <wp:anchor distT="0" distB="0" distL="114300" distR="114300" simplePos="0" relativeHeight="251658278" behindDoc="0" locked="0" layoutInCell="1" allowOverlap="1" wp14:anchorId="666F38C0" wp14:editId="7838017E">
                <wp:simplePos x="0" y="0"/>
                <wp:positionH relativeFrom="page">
                  <wp:posOffset>594360</wp:posOffset>
                </wp:positionH>
                <wp:positionV relativeFrom="page">
                  <wp:posOffset>7244080</wp:posOffset>
                </wp:positionV>
                <wp:extent cx="5212080" cy="2396490"/>
                <wp:effectExtent l="0" t="0" r="0" b="16510"/>
                <wp:wrapThrough wrapText="bothSides">
                  <wp:wrapPolygon edited="0">
                    <wp:start x="316" y="0"/>
                    <wp:lineTo x="316" y="21520"/>
                    <wp:lineTo x="21158" y="21520"/>
                    <wp:lineTo x="21158" y="0"/>
                    <wp:lineTo x="316" y="0"/>
                  </wp:wrapPolygon>
                </wp:wrapThrough>
                <wp:docPr id="96" name="Group 96"/>
                <wp:cNvGraphicFramePr/>
                <a:graphic xmlns:a="http://schemas.openxmlformats.org/drawingml/2006/main">
                  <a:graphicData uri="http://schemas.microsoft.com/office/word/2010/wordprocessingGroup">
                    <wpg:wgp>
                      <wpg:cNvGrpSpPr/>
                      <wpg:grpSpPr>
                        <a:xfrm>
                          <a:off x="0" y="0"/>
                          <a:ext cx="5212080" cy="2396490"/>
                          <a:chOff x="0" y="0"/>
                          <a:chExt cx="5212080" cy="2396490"/>
                        </a:xfrm>
                        <a:extLst>
                          <a:ext uri="{0CCBE362-F206-4b92-989A-16890622DB6E}">
                            <ma14:wrappingTextBoxFlag xmlns:ma14="http://schemas.microsoft.com/office/mac/drawingml/2011/main" val="1"/>
                          </a:ext>
                        </a:extLst>
                      </wpg:grpSpPr>
                      <wps:wsp>
                        <wps:cNvPr id="21" name="Text Box 277"/>
                        <wps:cNvSpPr txBox="1">
                          <a:spLocks noChangeArrowheads="1"/>
                        </wps:cNvSpPr>
                        <wps:spPr bwMode="auto">
                          <a:xfrm>
                            <a:off x="0" y="0"/>
                            <a:ext cx="5212080" cy="225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92" name="Text Box 92"/>
                        <wps:cNvSpPr txBox="1"/>
                        <wps:spPr>
                          <a:xfrm>
                            <a:off x="137160" y="0"/>
                            <a:ext cx="3364230" cy="196215"/>
                          </a:xfrm>
                          <a:prstGeom prst="rect">
                            <a:avLst/>
                          </a:prstGeom>
                          <a:noFill/>
                          <a:ln>
                            <a:noFill/>
                          </a:ln>
                          <a:effectLst/>
                          <a:extLst>
                            <a:ext uri="{C572A759-6A51-4108-AA02-DFA0A04FC94B}">
                              <ma14:wrappingTextBoxFlag xmlns:ma14="http://schemas.microsoft.com/office/mac/drawingml/2011/main"/>
                            </a:ext>
                          </a:extLst>
                        </wps:spPr>
                        <wps:txbx id="21">
                          <w:txbxContent>
                            <w:p w14:paraId="2FA27D9D" w14:textId="54FA64FB" w:rsidR="00F32A4A" w:rsidRPr="001C403C" w:rsidRDefault="00F32A4A" w:rsidP="00950014">
                              <w:pPr>
                                <w:pStyle w:val="BodyText"/>
                                <w:rPr>
                                  <w:color w:val="auto"/>
                                  <w:sz w:val="24"/>
                                </w:rPr>
                              </w:pPr>
                              <w:r w:rsidRPr="001C403C">
                                <w:rPr>
                                  <w:color w:val="auto"/>
                                  <w:sz w:val="24"/>
                                </w:rPr>
                                <w:t xml:space="preserve">Because this is a core course, you are expected to perform at your highest potential. This means completing all the readings, thoughtfully and respectfully participating in class, and putting serious effort into the course projects. Completing this course will not only help you be successful on the comprehensive exam, it will also provide you with a good baseline for engaging in your dissertation work, preparing conference proposals, and writing for publication in the area. </w:t>
                              </w:r>
                            </w:p>
                            <w:p w14:paraId="243919D9" w14:textId="1CDE87F2" w:rsidR="00F32A4A" w:rsidRPr="001C403C" w:rsidRDefault="00F32A4A" w:rsidP="00950014">
                              <w:pPr>
                                <w:pStyle w:val="BodyText"/>
                                <w:rPr>
                                  <w:color w:val="auto"/>
                                  <w:sz w:val="24"/>
                                </w:rPr>
                              </w:pPr>
                              <w:r w:rsidRPr="001C403C">
                                <w:rPr>
                                  <w:color w:val="auto"/>
                                  <w:sz w:val="24"/>
                                </w:rPr>
                                <w:t xml:space="preserve">My approach is not to overwhelm you with readings, and all of them are available from the first day of class, so please be diligent in your preparation for </w:t>
                              </w:r>
                              <w:r w:rsidR="00844A21">
                                <w:rPr>
                                  <w:color w:val="auto"/>
                                  <w:sz w:val="24"/>
                                </w:rPr>
                                <w:t xml:space="preserve">each </w:t>
                              </w:r>
                              <w:r w:rsidRPr="001C403C">
                                <w:rPr>
                                  <w:color w:val="auto"/>
                                  <w:sz w:val="24"/>
                                </w:rPr>
                                <w:t xml:space="preserve">class.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137160" y="194945"/>
                            <a:ext cx="3391535" cy="195580"/>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137160" y="389255"/>
                            <a:ext cx="4937760" cy="129603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137160" y="1684020"/>
                            <a:ext cx="4937760" cy="712470"/>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6" o:spid="_x0000_s1082" style="position:absolute;margin-left:46.8pt;margin-top:570.4pt;width:410.4pt;height:188.7pt;z-index:251658278;mso-position-horizontal-relative:page;mso-position-vertical-relative:page" coordsize="5212080,2396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" mv:complextextbox="1">
                <v:shape id="Text Box 277" o:spid="_x0000_s1083" type="#_x0000_t202" style="position:absolute;width:5212080;height:2258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VyVwwAA&#10;ANsAAAAPAAAAZHJzL2Rvd25yZXYueG1sRI/NqsIwFIT3gu8QjnB3mlbBn2oUEUTvRrB24+7QHNti&#10;c1KaqL1vby4ILoeZ+YZZbTpTiye1rrKsIB5FIIhzqysuFGSX/XAOwnlkjbVlUvBHDjbrfm+FibYv&#10;PtMz9YUIEHYJKii9bxIpXV6SQTeyDXHwbrY16INsC6lbfAW4qeU4iqbSYMVhocSGdiXl9/RhFCx2&#10;s0Uzz34f0+1sUp0O1zqb7GOlfgbddgnCU+e/4U/7qBWMY/j/En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4VyVwwAAANsAAAAPAAAAAAAAAAAAAAAAAJcCAABkcnMvZG93&#10;bnJldi54bWxQSwUGAAAAAAQABAD1AAAAhwMAAAAA&#10;" mv:complextextbox="1" filled="f" stroked="f">
                  <v:textbox inset="10.8pt,0,10.8pt,0"/>
                </v:shape>
                <v:shape id="Text Box 92" o:spid="_x0000_s1084" type="#_x0000_t202" style="position:absolute;left:137160;width:3364230;height:196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JoBxQAA&#10;ANsAAAAPAAAAZHJzL2Rvd25yZXYueG1sRI9Ba8JAFITvBf/D8gq91U09SBNdgxQLQkEa48Hja/aZ&#10;LMm+TbOrif++Wyj0OMzMN8w6n2wnbjR441jByzwBQVw5bbhWcCrfn19B+ICssXNMCu7kId/MHtaY&#10;aTdyQbdjqEWEsM9QQRNCn0npq4Ys+rnriaN3cYPFEOVQSz3gGOG2k4skWUqLhuNCgz29NVS1x6tV&#10;sD1zsTPfh6/P4lKYskwT/li2Sj09TtsViEBT+A//tfdaQbq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0mgHFAAAA2wAAAA8AAAAAAAAAAAAAAAAAlwIAAGRycy9k&#10;b3ducmV2LnhtbFBLBQYAAAAABAAEAPUAAACJAwAAAAA=&#10;" filled="f" stroked="f">
                  <v:textbox style="mso-next-textbox:#Text Box 93" inset="0,0,0,0">
                    <w:txbxContent>
                      <w:p w14:paraId="2FA27D9D" w14:textId="54FA64FB" w:rsidR="00F32A4A" w:rsidRPr="001C403C" w:rsidRDefault="00F32A4A" w:rsidP="00950014">
                        <w:pPr>
                          <w:pStyle w:val="BodyText"/>
                          <w:rPr>
                            <w:color w:val="auto"/>
                            <w:sz w:val="24"/>
                          </w:rPr>
                        </w:pPr>
                        <w:r w:rsidRPr="001C403C">
                          <w:rPr>
                            <w:color w:val="auto"/>
                            <w:sz w:val="24"/>
                          </w:rPr>
                          <w:t xml:space="preserve">Because this is a core course, you are expected to perform at your highest potential. This means completing all the readings, thoughtfully and respectfully participating in class, and putting serious effort into the course projects. Completing this course will not only help you be successful on the comprehensive exam, it will also provide you with a good baseline for engaging in your dissertation work, preparing conference proposals, and writing for publication in the area. </w:t>
                        </w:r>
                      </w:p>
                      <w:p w14:paraId="243919D9" w14:textId="1CDE87F2" w:rsidR="00F32A4A" w:rsidRPr="001C403C" w:rsidRDefault="00F32A4A" w:rsidP="00950014">
                        <w:pPr>
                          <w:pStyle w:val="BodyText"/>
                          <w:rPr>
                            <w:color w:val="auto"/>
                            <w:sz w:val="24"/>
                          </w:rPr>
                        </w:pPr>
                        <w:r w:rsidRPr="001C403C">
                          <w:rPr>
                            <w:color w:val="auto"/>
                            <w:sz w:val="24"/>
                          </w:rPr>
                          <w:t xml:space="preserve">My approach is not to overwhelm you with readings, and all of them are available from the first day of class, so please be diligent in your preparation for </w:t>
                        </w:r>
                        <w:r w:rsidR="00844A21">
                          <w:rPr>
                            <w:color w:val="auto"/>
                            <w:sz w:val="24"/>
                          </w:rPr>
                          <w:t xml:space="preserve">each </w:t>
                        </w:r>
                        <w:r w:rsidRPr="001C403C">
                          <w:rPr>
                            <w:color w:val="auto"/>
                            <w:sz w:val="24"/>
                          </w:rPr>
                          <w:t xml:space="preserve">class. </w:t>
                        </w:r>
                      </w:p>
                    </w:txbxContent>
                  </v:textbox>
                </v:shape>
                <v:shape id="Text Box 93" o:spid="_x0000_s1085" type="#_x0000_t202" style="position:absolute;left:137160;top:194945;width:3391535;height:195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D+a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OD+awwAAANsAAAAPAAAAAAAAAAAAAAAAAJcCAABkcnMvZG93&#10;bnJldi54bWxQSwUGAAAAAAQABAD1AAAAhwMAAAAA&#10;" filled="f" stroked="f">
                  <v:textbox style="mso-next-textbox:#Text Box 94" inset="0,0,0,0">
                    <w:txbxContent/>
                  </v:textbox>
                </v:shape>
                <v:shape id="Text Box 94" o:spid="_x0000_s1086" type="#_x0000_t202" style="position:absolute;left:137160;top:389255;width:4937760;height:1296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0afu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0afuwwAAANsAAAAPAAAAAAAAAAAAAAAAAJcCAABkcnMvZG93&#10;bnJldi54bWxQSwUGAAAAAAQABAD1AAAAhwMAAAAA&#10;" filled="f" stroked="f">
                  <v:textbox style="mso-next-textbox:#Text Box 95" inset="0,0,0,0">
                    <w:txbxContent/>
                  </v:textbox>
                </v:shape>
                <v:shape id="Text Box 95" o:spid="_x0000_s1087" type="#_x0000_t202" style="position:absolute;left:137160;top:1684020;width:4937760;height:712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QJ1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MoL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nQJ1wwAAANsAAAAPAAAAAAAAAAAAAAAAAJcCAABkcnMvZG93&#10;bnJldi54bWxQSwUGAAAAAAQABAD1AAAAhwMAAAAA&#10;" filled="f" stroked="f">
                  <v:textbox inset="0,0,0,0">
                    <w:txbxContent/>
                  </v:textbox>
                </v:shape>
                <w10:wrap type="through" anchorx="page" anchory="page"/>
              </v:group>
            </w:pict>
          </mc:Fallback>
        </mc:AlternateContent>
      </w:r>
      <w:r w:rsidR="00CE3D7A">
        <w:rPr>
          <w:noProof/>
        </w:rPr>
        <mc:AlternateContent>
          <mc:Choice Requires="wpg">
            <w:drawing>
              <wp:anchor distT="0" distB="0" distL="114300" distR="114300" simplePos="0" relativeHeight="251658279" behindDoc="0" locked="0" layoutInCell="1" allowOverlap="1" wp14:anchorId="5F2650A3" wp14:editId="01010302">
                <wp:simplePos x="0" y="0"/>
                <wp:positionH relativeFrom="page">
                  <wp:posOffset>594360</wp:posOffset>
                </wp:positionH>
                <wp:positionV relativeFrom="page">
                  <wp:posOffset>6604000</wp:posOffset>
                </wp:positionV>
                <wp:extent cx="5212080" cy="495300"/>
                <wp:effectExtent l="0" t="0" r="0" b="12700"/>
                <wp:wrapThrough wrapText="bothSides">
                  <wp:wrapPolygon edited="0">
                    <wp:start x="316" y="0"/>
                    <wp:lineTo x="316" y="21046"/>
                    <wp:lineTo x="21158" y="21046"/>
                    <wp:lineTo x="21158" y="0"/>
                    <wp:lineTo x="316" y="0"/>
                  </wp:wrapPolygon>
                </wp:wrapThrough>
                <wp:docPr id="98" name="Group 98"/>
                <wp:cNvGraphicFramePr/>
                <a:graphic xmlns:a="http://schemas.openxmlformats.org/drawingml/2006/main">
                  <a:graphicData uri="http://schemas.microsoft.com/office/word/2010/wordprocessingGroup">
                    <wpg:wgp>
                      <wpg:cNvGrpSpPr/>
                      <wpg:grpSpPr>
                        <a:xfrm>
                          <a:off x="0" y="0"/>
                          <a:ext cx="5212080" cy="495300"/>
                          <a:chOff x="0" y="0"/>
                          <a:chExt cx="5212080" cy="495300"/>
                        </a:xfrm>
                        <a:extLst>
                          <a:ext uri="{0CCBE362-F206-4b92-989A-16890622DB6E}">
                            <ma14:wrappingTextBoxFlag xmlns:ma14="http://schemas.microsoft.com/office/mac/drawingml/2011/main" val="1"/>
                          </a:ext>
                        </a:extLst>
                      </wpg:grpSpPr>
                      <wps:wsp>
                        <wps:cNvPr id="20" name="Text Box 282"/>
                        <wps:cNvSpPr txBox="1">
                          <a:spLocks noChangeArrowheads="1"/>
                        </wps:cNvSpPr>
                        <wps:spPr bwMode="auto">
                          <a:xfrm>
                            <a:off x="0" y="0"/>
                            <a:ext cx="521208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97" name="Text Box 97"/>
                        <wps:cNvSpPr txBox="1"/>
                        <wps:spPr>
                          <a:xfrm>
                            <a:off x="137160" y="0"/>
                            <a:ext cx="3359785" cy="207645"/>
                          </a:xfrm>
                          <a:prstGeom prst="rect">
                            <a:avLst/>
                          </a:prstGeom>
                          <a:noFill/>
                          <a:ln>
                            <a:noFill/>
                          </a:ln>
                          <a:effectLst/>
                          <a:extLst>
                            <a:ext uri="{C572A759-6A51-4108-AA02-DFA0A04FC94B}">
                              <ma14:wrappingTextBoxFlag xmlns:ma14="http://schemas.microsoft.com/office/mac/drawingml/2011/main"/>
                            </a:ext>
                          </a:extLst>
                        </wps:spPr>
                        <wps:txbx>
                          <w:txbxContent>
                            <w:p w14:paraId="753E6665" w14:textId="719760AA" w:rsidR="00F32A4A" w:rsidRPr="00D859EC" w:rsidRDefault="00F32A4A" w:rsidP="00950014">
                              <w:pPr>
                                <w:pStyle w:val="Heading4"/>
                              </w:pPr>
                              <w:r>
                                <w:t>Doctoral-level 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8" o:spid="_x0000_s1088" style="position:absolute;margin-left:46.8pt;margin-top:520pt;width:410.4pt;height:39pt;z-index:251658279;mso-position-horizontal-relative:page;mso-position-vertical-relative:page" coordsize="5212080,495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" mv:complextextbox="1">
                <v:shape id="Text Box 282" o:spid="_x0000_s1089" type="#_x0000_t202" style="position:absolute;width:5212080;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kOvgAA&#10;ANsAAAAPAAAAZHJzL2Rvd25yZXYueG1sRE+7CsIwFN0F/yFcwU1TFXxUo4gg6iJYu7hdmmtbbG5K&#10;E7X+vRkEx8N5rzatqcSLGldaVjAaRiCIM6tLzhWk1/1gDsJ5ZI2VZVLwIQebdbezwljbN1/olfhc&#10;hBB2MSoovK9jKV1WkEE3tDVx4O62MegDbHKpG3yHcFPJcRRNpcGSQ0OBNe0Kyh7J0yhY7GaLep6e&#10;ntPtbFKeD7cqnexHSvV77XYJwlPr/+Kf+6gVjMP68CX8ALn+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vq35Dr4AAADbAAAADwAAAAAAAAAAAAAAAACXAgAAZHJzL2Rvd25yZXYu&#10;eG1sUEsFBgAAAAAEAAQA9QAAAIIDAAAAAA==&#10;" mv:complextextbox="1" filled="f" stroked="f">
                  <v:textbox inset="10.8pt,0,10.8pt,0"/>
                </v:shape>
                <v:shape id="Text Box 97" o:spid="_x0000_s1090" type="#_x0000_t202" style="position:absolute;left:137160;width:3359785;height:20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14:paraId="753E6665" w14:textId="719760AA" w:rsidR="00F32A4A" w:rsidRPr="00D859EC" w:rsidRDefault="00F32A4A" w:rsidP="00950014">
                        <w:pPr>
                          <w:pStyle w:val="Heading4"/>
                        </w:pPr>
                        <w:r>
                          <w:t>Doctoral-level work</w:t>
                        </w:r>
                      </w:p>
                    </w:txbxContent>
                  </v:textbox>
                </v:shape>
                <w10:wrap type="through" anchorx="page" anchory="page"/>
              </v:group>
            </w:pict>
          </mc:Fallback>
        </mc:AlternateContent>
      </w:r>
      <w:r w:rsidR="00B21AFE">
        <w:rPr>
          <w:noProof/>
        </w:rPr>
        <w:drawing>
          <wp:anchor distT="0" distB="0" distL="114300" distR="114300" simplePos="0" relativeHeight="251658275" behindDoc="0" locked="0" layoutInCell="1" allowOverlap="1" wp14:anchorId="5140EB91" wp14:editId="640FA7DF">
            <wp:simplePos x="0" y="0"/>
            <wp:positionH relativeFrom="page">
              <wp:posOffset>6172200</wp:posOffset>
            </wp:positionH>
            <wp:positionV relativeFrom="page">
              <wp:posOffset>457200</wp:posOffset>
            </wp:positionV>
            <wp:extent cx="1143000" cy="9144000"/>
            <wp:effectExtent l="25400" t="0" r="0" b="0"/>
            <wp:wrapNone/>
            <wp:docPr id="125"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123" descr=":Rev news assets:Assets:Overlay-Pg3.png"/>
                    <pic:cNvPicPr>
                      <a:picLocks noChangeAspect="1" noChangeArrowheads="1"/>
                    </pic:cNvPicPr>
                  </pic:nvPicPr>
                  <pic:blipFill>
                    <a:blip r:embed="rId15"/>
                    <a:srcRect l="12585"/>
                    <a:stretch>
                      <a:fillRect/>
                    </a:stretch>
                  </pic:blipFill>
                  <pic:spPr bwMode="auto">
                    <a:xfrm>
                      <a:off x="0" y="0"/>
                      <a:ext cx="1143000" cy="914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B21AFE">
        <w:br w:type="page"/>
      </w:r>
      <w:r w:rsidR="00BB4C79">
        <w:rPr>
          <w:noProof/>
        </w:rPr>
        <w:lastRenderedPageBreak/>
        <w:drawing>
          <wp:anchor distT="0" distB="0" distL="114300" distR="114300" simplePos="0" relativeHeight="251678793" behindDoc="0" locked="0" layoutInCell="1" allowOverlap="1" wp14:anchorId="7CD2B85C" wp14:editId="0EB29929">
            <wp:simplePos x="0" y="0"/>
            <wp:positionH relativeFrom="page">
              <wp:posOffset>687705</wp:posOffset>
            </wp:positionH>
            <wp:positionV relativeFrom="page">
              <wp:posOffset>685800</wp:posOffset>
            </wp:positionV>
            <wp:extent cx="1575435" cy="1422400"/>
            <wp:effectExtent l="0" t="0" r="0" b="0"/>
            <wp:wrapThrough wrapText="bothSides">
              <wp:wrapPolygon edited="0">
                <wp:start x="0" y="0"/>
                <wp:lineTo x="0" y="21214"/>
                <wp:lineTo x="21243" y="21214"/>
                <wp:lineTo x="21243" y="0"/>
                <wp:lineTo x="0" y="0"/>
              </wp:wrapPolygon>
            </wp:wrapThrough>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543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C5F">
        <w:rPr>
          <w:noProof/>
        </w:rPr>
        <mc:AlternateContent>
          <mc:Choice Requires="wps">
            <w:drawing>
              <wp:anchor distT="0" distB="0" distL="114300" distR="114300" simplePos="0" relativeHeight="251658288" behindDoc="0" locked="0" layoutInCell="1" allowOverlap="1" wp14:anchorId="699D1F9E" wp14:editId="46CDF106">
                <wp:simplePos x="0" y="0"/>
                <wp:positionH relativeFrom="page">
                  <wp:posOffset>2697480</wp:posOffset>
                </wp:positionH>
                <wp:positionV relativeFrom="page">
                  <wp:posOffset>685800</wp:posOffset>
                </wp:positionV>
                <wp:extent cx="4617720" cy="12166600"/>
                <wp:effectExtent l="0" t="0" r="0" b="0"/>
                <wp:wrapTight wrapText="bothSides">
                  <wp:wrapPolygon edited="0">
                    <wp:start x="356" y="0"/>
                    <wp:lineTo x="356" y="21555"/>
                    <wp:lineTo x="21149" y="21555"/>
                    <wp:lineTo x="21149" y="0"/>
                    <wp:lineTo x="356" y="0"/>
                  </wp:wrapPolygon>
                </wp:wrapTight>
                <wp:docPr id="1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216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7" seq="26"/>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91" type="#_x0000_t202" style="position:absolute;margin-left:212.4pt;margin-top:54pt;width:363.6pt;height:958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" mv:complextextbox="1" filled="f" stroked="f">
                <v:textbox inset="10.8pt,0,10.8pt,0">
                  <w:txbxContent/>
                </v:textbox>
                <w10:wrap type="tight" anchorx="page" anchory="page"/>
              </v:shape>
            </w:pict>
          </mc:Fallback>
        </mc:AlternateContent>
      </w:r>
      <w:r w:rsidR="00C1391B">
        <w:rPr>
          <w:noProof/>
        </w:rPr>
        <mc:AlternateContent>
          <mc:Choice Requires="wps">
            <w:drawing>
              <wp:anchor distT="0" distB="0" distL="114300" distR="114300" simplePos="0" relativeHeight="251658311" behindDoc="0" locked="0" layoutInCell="1" allowOverlap="1" wp14:anchorId="1A49E146" wp14:editId="65A45AA7">
                <wp:simplePos x="0" y="0"/>
                <wp:positionH relativeFrom="page">
                  <wp:posOffset>546100</wp:posOffset>
                </wp:positionH>
                <wp:positionV relativeFrom="page">
                  <wp:posOffset>2851150</wp:posOffset>
                </wp:positionV>
                <wp:extent cx="1828800" cy="6623050"/>
                <wp:effectExtent l="0" t="0" r="0" b="6350"/>
                <wp:wrapTight wrapText="bothSides">
                  <wp:wrapPolygon edited="0">
                    <wp:start x="300" y="0"/>
                    <wp:lineTo x="300" y="21538"/>
                    <wp:lineTo x="21000" y="21538"/>
                    <wp:lineTo x="21000" y="0"/>
                    <wp:lineTo x="300" y="0"/>
                  </wp:wrapPolygon>
                </wp:wrapTight>
                <wp:docPr id="1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62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FAE7931" w14:textId="1F8074D4" w:rsidR="00F32A4A" w:rsidRPr="001C403C" w:rsidRDefault="00F32A4A" w:rsidP="00950014">
                            <w:pPr>
                              <w:pStyle w:val="BodyText"/>
                              <w:rPr>
                                <w:color w:val="auto"/>
                                <w:sz w:val="24"/>
                              </w:rPr>
                            </w:pPr>
                            <w:r w:rsidRPr="001C403C">
                              <w:rPr>
                                <w:color w:val="auto"/>
                                <w:sz w:val="24"/>
                              </w:rPr>
                              <w:t xml:space="preserve">Please read the articles or chapters assigned for each day. All articles are available in </w:t>
                            </w:r>
                            <w:r>
                              <w:rPr>
                                <w:color w:val="auto"/>
                                <w:sz w:val="24"/>
                              </w:rPr>
                              <w:t>Blackboard</w:t>
                            </w:r>
                            <w:r w:rsidRPr="001C403C">
                              <w:rPr>
                                <w:color w:val="auto"/>
                                <w:sz w:val="24"/>
                              </w:rPr>
                              <w:t xml:space="preserve"> unless otherwise noted. Presentations and project discussions may be added to dates later. </w:t>
                            </w:r>
                          </w:p>
                          <w:p w14:paraId="78E06729" w14:textId="3399D975" w:rsidR="00F32A4A" w:rsidRPr="001C403C" w:rsidRDefault="00F32A4A" w:rsidP="00950014">
                            <w:pPr>
                              <w:pStyle w:val="BodyText"/>
                              <w:rPr>
                                <w:color w:val="auto"/>
                                <w:sz w:val="24"/>
                              </w:rPr>
                            </w:pPr>
                            <w:r w:rsidRPr="001C403C">
                              <w:rPr>
                                <w:color w:val="auto"/>
                                <w:sz w:val="24"/>
                              </w:rPr>
                              <w:t xml:space="preserve">Dates are subject to change depending on our progress. </w:t>
                            </w:r>
                          </w:p>
                          <w:p w14:paraId="083F5E28" w14:textId="3522CBEC" w:rsidR="00F32A4A" w:rsidRDefault="00F32A4A" w:rsidP="00950014">
                            <w:pPr>
                              <w:pStyle w:val="BodyText"/>
                              <w:rPr>
                                <w:color w:val="auto"/>
                                <w:sz w:val="24"/>
                              </w:rPr>
                            </w:pPr>
                            <w:r w:rsidRPr="001C403C">
                              <w:rPr>
                                <w:color w:val="auto"/>
                                <w:sz w:val="24"/>
                              </w:rPr>
                              <w:t xml:space="preserve">Although the readings are grouped together under general topics, many of them match up nicely with other articles and chapters. We will do our best to circle back to relevant ideas as the semester progresses. Therefore, have all articles accessible as much as possible. </w:t>
                            </w:r>
                          </w:p>
                          <w:p w14:paraId="0DD8CD3C" w14:textId="20121D24" w:rsidR="00F32A4A" w:rsidRPr="001C403C" w:rsidRDefault="00F32A4A" w:rsidP="00950014">
                            <w:pPr>
                              <w:pStyle w:val="BodyText"/>
                              <w:rPr>
                                <w:color w:val="auto"/>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92" type="#_x0000_t202" style="position:absolute;margin-left:43pt;margin-top:224.5pt;width:2in;height:521.5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" mv:complextextbox="1" filled="f" stroked="f">
                <v:textbox inset=",0,,0">
                  <w:txbxContent>
                    <w:p w14:paraId="6FAE7931" w14:textId="1F8074D4" w:rsidR="00F32A4A" w:rsidRPr="001C403C" w:rsidRDefault="00F32A4A" w:rsidP="00950014">
                      <w:pPr>
                        <w:pStyle w:val="BodyText"/>
                        <w:rPr>
                          <w:color w:val="auto"/>
                          <w:sz w:val="24"/>
                        </w:rPr>
                      </w:pPr>
                      <w:r w:rsidRPr="001C403C">
                        <w:rPr>
                          <w:color w:val="auto"/>
                          <w:sz w:val="24"/>
                        </w:rPr>
                        <w:t xml:space="preserve">Please read the articles or chapters assigned for each day. All articles are available in </w:t>
                      </w:r>
                      <w:r>
                        <w:rPr>
                          <w:color w:val="auto"/>
                          <w:sz w:val="24"/>
                        </w:rPr>
                        <w:t>Blackboard</w:t>
                      </w:r>
                      <w:r w:rsidRPr="001C403C">
                        <w:rPr>
                          <w:color w:val="auto"/>
                          <w:sz w:val="24"/>
                        </w:rPr>
                        <w:t xml:space="preserve"> unless otherwise noted. Presentations and project discussions may be added to dates later. </w:t>
                      </w:r>
                    </w:p>
                    <w:p w14:paraId="78E06729" w14:textId="3399D975" w:rsidR="00F32A4A" w:rsidRPr="001C403C" w:rsidRDefault="00F32A4A" w:rsidP="00950014">
                      <w:pPr>
                        <w:pStyle w:val="BodyText"/>
                        <w:rPr>
                          <w:color w:val="auto"/>
                          <w:sz w:val="24"/>
                        </w:rPr>
                      </w:pPr>
                      <w:r w:rsidRPr="001C403C">
                        <w:rPr>
                          <w:color w:val="auto"/>
                          <w:sz w:val="24"/>
                        </w:rPr>
                        <w:t xml:space="preserve">Dates are subject to change depending on our progress. </w:t>
                      </w:r>
                    </w:p>
                    <w:p w14:paraId="083F5E28" w14:textId="3522CBEC" w:rsidR="00F32A4A" w:rsidRDefault="00F32A4A" w:rsidP="00950014">
                      <w:pPr>
                        <w:pStyle w:val="BodyText"/>
                        <w:rPr>
                          <w:color w:val="auto"/>
                          <w:sz w:val="24"/>
                        </w:rPr>
                      </w:pPr>
                      <w:r w:rsidRPr="001C403C">
                        <w:rPr>
                          <w:color w:val="auto"/>
                          <w:sz w:val="24"/>
                        </w:rPr>
                        <w:t xml:space="preserve">Although the readings are grouped together under general topics, many of them match up nicely with other articles and chapters. We will do our best to circle back to relevant ideas as the semester progresses. Therefore, have all articles accessible as much as possible. </w:t>
                      </w:r>
                    </w:p>
                    <w:p w14:paraId="0DD8CD3C" w14:textId="20121D24" w:rsidR="00F32A4A" w:rsidRPr="001C403C" w:rsidRDefault="00F32A4A" w:rsidP="00950014">
                      <w:pPr>
                        <w:pStyle w:val="BodyText"/>
                        <w:rPr>
                          <w:color w:val="auto"/>
                          <w:sz w:val="24"/>
                        </w:rPr>
                      </w:pPr>
                    </w:p>
                  </w:txbxContent>
                </v:textbox>
                <w10:wrap type="tight" anchorx="page" anchory="page"/>
              </v:shape>
            </w:pict>
          </mc:Fallback>
        </mc:AlternateContent>
      </w:r>
      <w:r w:rsidR="00C1391B">
        <w:rPr>
          <w:noProof/>
        </w:rPr>
        <mc:AlternateContent>
          <mc:Choice Requires="wps">
            <w:drawing>
              <wp:anchor distT="0" distB="0" distL="114300" distR="114300" simplePos="0" relativeHeight="251658312" behindDoc="0" locked="0" layoutInCell="1" allowOverlap="1" wp14:anchorId="7389DB8D" wp14:editId="6D36B2F3">
                <wp:simplePos x="0" y="0"/>
                <wp:positionH relativeFrom="page">
                  <wp:posOffset>546100</wp:posOffset>
                </wp:positionH>
                <wp:positionV relativeFrom="page">
                  <wp:posOffset>2303780</wp:posOffset>
                </wp:positionV>
                <wp:extent cx="1828800" cy="483870"/>
                <wp:effectExtent l="0" t="0" r="0" b="24130"/>
                <wp:wrapTight wrapText="bothSides">
                  <wp:wrapPolygon edited="0">
                    <wp:start x="300" y="0"/>
                    <wp:lineTo x="300" y="21543"/>
                    <wp:lineTo x="21000" y="21543"/>
                    <wp:lineTo x="21000" y="0"/>
                    <wp:lineTo x="300" y="0"/>
                  </wp:wrapPolygon>
                </wp:wrapTight>
                <wp:docPr id="1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B0F51E" w14:textId="73BD89CF" w:rsidR="00F32A4A" w:rsidRPr="00D859EC" w:rsidRDefault="00F32A4A" w:rsidP="00950014">
                            <w:pPr>
                              <w:pStyle w:val="Heading4"/>
                            </w:pPr>
                            <w:r>
                              <w:t>Course Calendar Tips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3" type="#_x0000_t202" style="position:absolute;margin-left:43pt;margin-top:181.4pt;width:2in;height:38.1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" filled="f" stroked="f">
                <v:textbox inset=",0,,0">
                  <w:txbxContent>
                    <w:p w14:paraId="39B0F51E" w14:textId="73BD89CF" w:rsidR="00F32A4A" w:rsidRPr="00D859EC" w:rsidRDefault="00F32A4A" w:rsidP="00950014">
                      <w:pPr>
                        <w:pStyle w:val="Heading4"/>
                      </w:pPr>
                      <w:r>
                        <w:t>Course Calendar Tips</w:t>
                      </w:r>
                    </w:p>
                  </w:txbxContent>
                </v:textbox>
                <w10:wrap type="tight" anchorx="page" anchory="page"/>
              </v:shape>
            </w:pict>
          </mc:Fallback>
        </mc:AlternateContent>
      </w:r>
      <w:r w:rsidR="00492729">
        <w:rPr>
          <w:noProof/>
        </w:rPr>
        <mc:AlternateContent>
          <mc:Choice Requires="wps">
            <w:drawing>
              <wp:anchor distT="0" distB="0" distL="114300" distR="114300" simplePos="0" relativeHeight="251658310" behindDoc="0" locked="0" layoutInCell="1" allowOverlap="1" wp14:anchorId="76A732A4" wp14:editId="667BFEE6">
                <wp:simplePos x="5486400" y="8229600"/>
                <wp:positionH relativeFrom="page">
                  <wp:posOffset>457200</wp:posOffset>
                </wp:positionH>
                <wp:positionV relativeFrom="page">
                  <wp:posOffset>457200</wp:posOffset>
                </wp:positionV>
                <wp:extent cx="2011680" cy="9144000"/>
                <wp:effectExtent l="0" t="0" r="20320" b="0"/>
                <wp:wrapTight wrapText="bothSides">
                  <wp:wrapPolygon edited="0">
                    <wp:start x="1636" y="0"/>
                    <wp:lineTo x="0" y="300"/>
                    <wp:lineTo x="0" y="21540"/>
                    <wp:lineTo x="19636" y="21540"/>
                    <wp:lineTo x="19909" y="21540"/>
                    <wp:lineTo x="21545" y="21180"/>
                    <wp:lineTo x="21545" y="0"/>
                    <wp:lineTo x="1636" y="0"/>
                  </wp:wrapPolygon>
                </wp:wrapTight>
                <wp:docPr id="78" name="Round Diagonal Corner Rectangle 78"/>
                <wp:cNvGraphicFramePr/>
                <a:graphic xmlns:a="http://schemas.openxmlformats.org/drawingml/2006/main">
                  <a:graphicData uri="http://schemas.microsoft.com/office/word/2010/wordprocessingShape">
                    <wps:wsp>
                      <wps:cNvSpPr/>
                      <wps:spPr>
                        <a:xfrm>
                          <a:off x="0" y="0"/>
                          <a:ext cx="2011680" cy="91440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78" o:spid="_x0000_s1026" style="position:absolute;margin-left:36pt;margin-top:36pt;width:158.4pt;height:10in;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01168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" path="m335287,0l2011680,,2011680,,2011680,8808713c2011680,8993887,1861567,9144000,1676393,9144000l0,9144000,,9144000,,335287c0,150113,150113,,335287,0xe" fillcolor="#d6eefb [670]" stroked="f">
                <v:path arrowok="t" o:connecttype="custom" o:connectlocs="335287,0;2011680,0;2011680,0;2011680,8808713;1676393,9144000;0,9144000;0,9144000;0,335287;335287,0" o:connectangles="0,0,0,0,0,0,0,0,0"/>
                <w10:wrap type="tight" anchorx="page" anchory="page"/>
              </v:shape>
            </w:pict>
          </mc:Fallback>
        </mc:AlternateContent>
      </w:r>
      <w:r w:rsidR="00A70FE8">
        <w:br w:type="page"/>
      </w:r>
      <w:r w:rsidR="000E6CDF">
        <w:rPr>
          <w:noProof/>
        </w:rPr>
        <w:lastRenderedPageBreak/>
        <mc:AlternateContent>
          <mc:Choice Requires="wps">
            <w:drawing>
              <wp:anchor distT="0" distB="0" distL="114300" distR="114300" simplePos="0" relativeHeight="251668553" behindDoc="0" locked="0" layoutInCell="1" allowOverlap="1" wp14:anchorId="385C073A" wp14:editId="3DEEA9AD">
                <wp:simplePos x="0" y="0"/>
                <wp:positionH relativeFrom="page">
                  <wp:posOffset>2697480</wp:posOffset>
                </wp:positionH>
                <wp:positionV relativeFrom="page">
                  <wp:posOffset>685800</wp:posOffset>
                </wp:positionV>
                <wp:extent cx="4617720" cy="8971280"/>
                <wp:effectExtent l="0" t="0" r="0" b="20320"/>
                <wp:wrapTight wrapText="bothSides">
                  <wp:wrapPolygon edited="0">
                    <wp:start x="356" y="0"/>
                    <wp:lineTo x="356" y="21588"/>
                    <wp:lineTo x="21149" y="21588"/>
                    <wp:lineTo x="21149" y="0"/>
                    <wp:lineTo x="356" y="0"/>
                  </wp:wrapPolygon>
                </wp:wrapTight>
                <wp:docPr id="6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97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B941CF" w14:textId="77777777" w:rsidR="00F32A4A" w:rsidRDefault="00F32A4A" w:rsidP="00A70FE8">
                            <w:pPr>
                              <w:rPr>
                                <w:sz w:val="32"/>
                                <w:szCs w:val="32"/>
                              </w:rPr>
                            </w:pPr>
                          </w:p>
                          <w:p w14:paraId="5606B6C8" w14:textId="77777777" w:rsidR="00F32A4A" w:rsidRPr="00055AA2" w:rsidRDefault="00F32A4A" w:rsidP="000E6CDF">
                            <w:pPr>
                              <w:pStyle w:val="NoteLevel1"/>
                              <w:rPr>
                                <w:sz w:val="32"/>
                                <w:szCs w:val="32"/>
                              </w:rPr>
                            </w:pPr>
                            <w:r>
                              <w:rPr>
                                <w:sz w:val="32"/>
                                <w:szCs w:val="32"/>
                              </w:rPr>
                              <w:t>Week 7</w:t>
                            </w:r>
                          </w:p>
                          <w:p w14:paraId="5A9EF344" w14:textId="77777777" w:rsidR="00F32A4A" w:rsidRDefault="00F32A4A" w:rsidP="000E6CDF">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B78E009" w14:textId="77777777" w:rsidTr="000E6CDF">
                              <w:tc>
                                <w:tcPr>
                                  <w:tcW w:w="1282" w:type="dxa"/>
                                </w:tcPr>
                                <w:p w14:paraId="1EE76507" w14:textId="77777777" w:rsidR="00F32A4A" w:rsidRPr="00055AA2" w:rsidRDefault="00F32A4A" w:rsidP="000E6CDF">
                                  <w:pPr>
                                    <w:pStyle w:val="NoteLevel1"/>
                                    <w:numPr>
                                      <w:ilvl w:val="0"/>
                                      <w:numId w:val="0"/>
                                    </w:numPr>
                                  </w:pPr>
                                  <w:r>
                                    <w:t>Mar 2</w:t>
                                  </w:r>
                                </w:p>
                              </w:tc>
                              <w:tc>
                                <w:tcPr>
                                  <w:tcW w:w="3060" w:type="dxa"/>
                                </w:tcPr>
                                <w:p w14:paraId="76FEB846" w14:textId="77777777" w:rsidR="00F32A4A" w:rsidRDefault="00F32A4A" w:rsidP="000E6CDF">
                                  <w:pPr>
                                    <w:pStyle w:val="NoteLevel1"/>
                                    <w:numPr>
                                      <w:ilvl w:val="0"/>
                                      <w:numId w:val="0"/>
                                    </w:numPr>
                                  </w:pPr>
                                  <w:r>
                                    <w:t xml:space="preserve">Bowen and </w:t>
                                  </w:r>
                                  <w:proofErr w:type="spellStart"/>
                                  <w:r>
                                    <w:t>Whithaus</w:t>
                                  </w:r>
                                  <w:proofErr w:type="spellEnd"/>
                                </w:p>
                                <w:p w14:paraId="2E1B718B" w14:textId="5237438B" w:rsidR="00F32A4A" w:rsidRPr="00055AA2" w:rsidRDefault="00F32A4A" w:rsidP="000E6CDF">
                                  <w:pPr>
                                    <w:pStyle w:val="NoteLevel1"/>
                                    <w:numPr>
                                      <w:ilvl w:val="0"/>
                                      <w:numId w:val="0"/>
                                    </w:numPr>
                                  </w:pPr>
                                  <w:r>
                                    <w:t>(Intro, Ch. 1, 2, 3)</w:t>
                                  </w:r>
                                </w:p>
                              </w:tc>
                              <w:tc>
                                <w:tcPr>
                                  <w:tcW w:w="2513" w:type="dxa"/>
                                </w:tcPr>
                                <w:p w14:paraId="6DDFBD95" w14:textId="77777777" w:rsidR="00F32A4A" w:rsidRPr="00055AA2" w:rsidRDefault="00F32A4A" w:rsidP="000E6CDF">
                                  <w:pPr>
                                    <w:pStyle w:val="NoteLevel1"/>
                                    <w:numPr>
                                      <w:ilvl w:val="0"/>
                                      <w:numId w:val="0"/>
                                    </w:numPr>
                                  </w:pPr>
                                  <w:r>
                                    <w:t>SL seminar</w:t>
                                  </w:r>
                                </w:p>
                              </w:tc>
                            </w:tr>
                            <w:tr w:rsidR="00F32A4A" w14:paraId="097F62D2" w14:textId="77777777" w:rsidTr="000E6CDF">
                              <w:tc>
                                <w:tcPr>
                                  <w:tcW w:w="1282" w:type="dxa"/>
                                </w:tcPr>
                                <w:p w14:paraId="27378A1E" w14:textId="77777777" w:rsidR="00F32A4A" w:rsidRPr="00055AA2" w:rsidRDefault="00F32A4A" w:rsidP="000E6CDF">
                                  <w:pPr>
                                    <w:pStyle w:val="NoteLevel1"/>
                                    <w:numPr>
                                      <w:ilvl w:val="0"/>
                                      <w:numId w:val="0"/>
                                    </w:numPr>
                                  </w:pPr>
                                  <w:r>
                                    <w:t>Mar 4</w:t>
                                  </w:r>
                                </w:p>
                              </w:tc>
                              <w:tc>
                                <w:tcPr>
                                  <w:tcW w:w="3060" w:type="dxa"/>
                                </w:tcPr>
                                <w:p w14:paraId="2D26FAEC" w14:textId="77777777" w:rsidR="00F32A4A" w:rsidRDefault="00F32A4A" w:rsidP="000E6CDF">
                                  <w:pPr>
                                    <w:pStyle w:val="NoteLevel1"/>
                                    <w:numPr>
                                      <w:ilvl w:val="0"/>
                                      <w:numId w:val="0"/>
                                    </w:numPr>
                                  </w:pPr>
                                  <w:r>
                                    <w:t xml:space="preserve">Bowen and </w:t>
                                  </w:r>
                                  <w:proofErr w:type="spellStart"/>
                                  <w:r>
                                    <w:t>Whithaus</w:t>
                                  </w:r>
                                  <w:proofErr w:type="spellEnd"/>
                                </w:p>
                                <w:p w14:paraId="18BA7A5E" w14:textId="3FC3B3AE" w:rsidR="00F32A4A" w:rsidRPr="00055AA2" w:rsidRDefault="00F32A4A" w:rsidP="00981291">
                                  <w:pPr>
                                    <w:pStyle w:val="NoteLevel1"/>
                                    <w:numPr>
                                      <w:ilvl w:val="0"/>
                                      <w:numId w:val="0"/>
                                    </w:numPr>
                                  </w:pPr>
                                  <w:r>
                                    <w:t>(Ch. 4, 5, 6)</w:t>
                                  </w:r>
                                </w:p>
                              </w:tc>
                              <w:tc>
                                <w:tcPr>
                                  <w:tcW w:w="2513" w:type="dxa"/>
                                </w:tcPr>
                                <w:p w14:paraId="44F516FB" w14:textId="77777777" w:rsidR="00F32A4A" w:rsidRPr="00055AA2" w:rsidRDefault="00F32A4A" w:rsidP="000E6CDF">
                                  <w:pPr>
                                    <w:pStyle w:val="NoteLevel1"/>
                                    <w:numPr>
                                      <w:ilvl w:val="0"/>
                                      <w:numId w:val="0"/>
                                    </w:numPr>
                                  </w:pPr>
                                </w:p>
                              </w:tc>
                            </w:tr>
                          </w:tbl>
                          <w:p w14:paraId="06AFE5F5" w14:textId="77777777" w:rsidR="00F32A4A" w:rsidRDefault="00F32A4A" w:rsidP="00A70FE8">
                            <w:pPr>
                              <w:pStyle w:val="NoteLevel1"/>
                              <w:rPr>
                                <w:sz w:val="32"/>
                                <w:szCs w:val="32"/>
                              </w:rPr>
                            </w:pPr>
                          </w:p>
                          <w:p w14:paraId="4ACB6249" w14:textId="77777777" w:rsidR="00F32A4A" w:rsidRPr="00055AA2" w:rsidRDefault="00F32A4A" w:rsidP="00A70FE8">
                            <w:pPr>
                              <w:pStyle w:val="NoteLevel1"/>
                              <w:rPr>
                                <w:sz w:val="32"/>
                                <w:szCs w:val="32"/>
                              </w:rPr>
                            </w:pPr>
                            <w:r>
                              <w:rPr>
                                <w:sz w:val="32"/>
                                <w:szCs w:val="32"/>
                              </w:rPr>
                              <w:t>Week Spring Break</w:t>
                            </w:r>
                          </w:p>
                          <w:p w14:paraId="778671EB" w14:textId="77777777" w:rsidR="00F32A4A" w:rsidRDefault="00F32A4A" w:rsidP="00A70FE8">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EEED15B" w14:textId="77777777" w:rsidTr="00A70FE8">
                              <w:tc>
                                <w:tcPr>
                                  <w:tcW w:w="1282" w:type="dxa"/>
                                </w:tcPr>
                                <w:p w14:paraId="7BCD37AF" w14:textId="77777777" w:rsidR="00F32A4A" w:rsidRPr="00055AA2" w:rsidRDefault="00F32A4A" w:rsidP="00A70FE8">
                                  <w:pPr>
                                    <w:pStyle w:val="NoteLevel1"/>
                                    <w:numPr>
                                      <w:ilvl w:val="0"/>
                                      <w:numId w:val="0"/>
                                    </w:numPr>
                                  </w:pPr>
                                  <w:r>
                                    <w:t>Mar 9</w:t>
                                  </w:r>
                                </w:p>
                              </w:tc>
                              <w:tc>
                                <w:tcPr>
                                  <w:tcW w:w="3060" w:type="dxa"/>
                                </w:tcPr>
                                <w:p w14:paraId="0ADE2366" w14:textId="77777777" w:rsidR="00F32A4A" w:rsidRPr="00055AA2" w:rsidRDefault="00F32A4A" w:rsidP="00A70FE8">
                                  <w:pPr>
                                    <w:pStyle w:val="NoteLevel1"/>
                                    <w:numPr>
                                      <w:ilvl w:val="0"/>
                                      <w:numId w:val="0"/>
                                    </w:numPr>
                                  </w:pPr>
                                  <w:r>
                                    <w:t>Sleep, relax, have fun</w:t>
                                  </w:r>
                                </w:p>
                              </w:tc>
                              <w:tc>
                                <w:tcPr>
                                  <w:tcW w:w="2513" w:type="dxa"/>
                                </w:tcPr>
                                <w:p w14:paraId="0700A60C" w14:textId="77777777" w:rsidR="00F32A4A" w:rsidRPr="00055AA2" w:rsidRDefault="00F32A4A" w:rsidP="00A70FE8">
                                  <w:pPr>
                                    <w:pStyle w:val="NoteLevel1"/>
                                    <w:numPr>
                                      <w:ilvl w:val="0"/>
                                      <w:numId w:val="0"/>
                                    </w:numPr>
                                  </w:pPr>
                                </w:p>
                              </w:tc>
                            </w:tr>
                            <w:tr w:rsidR="00F32A4A" w:rsidRPr="00055AA2" w14:paraId="2BD7FF5A" w14:textId="77777777" w:rsidTr="000A0362">
                              <w:tc>
                                <w:tcPr>
                                  <w:tcW w:w="1282" w:type="dxa"/>
                                </w:tcPr>
                                <w:p w14:paraId="4E41B6C9" w14:textId="77777777" w:rsidR="00F32A4A" w:rsidRPr="00055AA2" w:rsidRDefault="00F32A4A" w:rsidP="00953208">
                                  <w:pPr>
                                    <w:pStyle w:val="NoteLevel1"/>
                                    <w:numPr>
                                      <w:ilvl w:val="0"/>
                                      <w:numId w:val="0"/>
                                    </w:numPr>
                                  </w:pPr>
                                  <w:r>
                                    <w:t>Mar 11</w:t>
                                  </w:r>
                                </w:p>
                              </w:tc>
                              <w:tc>
                                <w:tcPr>
                                  <w:tcW w:w="3060" w:type="dxa"/>
                                </w:tcPr>
                                <w:p w14:paraId="4A0E235F" w14:textId="77777777" w:rsidR="00F32A4A" w:rsidRPr="00055AA2" w:rsidRDefault="00F32A4A" w:rsidP="00953208">
                                  <w:pPr>
                                    <w:pStyle w:val="NoteLevel1"/>
                                    <w:numPr>
                                      <w:ilvl w:val="0"/>
                                      <w:numId w:val="0"/>
                                    </w:numPr>
                                  </w:pPr>
                                  <w:r>
                                    <w:t>Repeat</w:t>
                                  </w:r>
                                </w:p>
                              </w:tc>
                              <w:tc>
                                <w:tcPr>
                                  <w:tcW w:w="2513" w:type="dxa"/>
                                </w:tcPr>
                                <w:p w14:paraId="1B6FD200" w14:textId="77777777" w:rsidR="00F32A4A" w:rsidRPr="00055AA2" w:rsidRDefault="00F32A4A" w:rsidP="00953208">
                                  <w:pPr>
                                    <w:pStyle w:val="NoteLevel1"/>
                                    <w:numPr>
                                      <w:ilvl w:val="0"/>
                                      <w:numId w:val="0"/>
                                    </w:numPr>
                                  </w:pPr>
                                </w:p>
                              </w:tc>
                            </w:tr>
                          </w:tbl>
                          <w:p w14:paraId="5944D86A" w14:textId="77777777" w:rsidR="00F32A4A" w:rsidRDefault="00F32A4A" w:rsidP="00950014">
                            <w:pPr>
                              <w:pStyle w:val="BodyText"/>
                            </w:pPr>
                          </w:p>
                          <w:p w14:paraId="7F1AD95C" w14:textId="77777777" w:rsidR="00F32A4A" w:rsidRPr="00055AA2" w:rsidRDefault="00F32A4A" w:rsidP="00DC25F2">
                            <w:pPr>
                              <w:pStyle w:val="NoteLevel1"/>
                              <w:rPr>
                                <w:sz w:val="32"/>
                                <w:szCs w:val="32"/>
                              </w:rPr>
                            </w:pPr>
                            <w:r w:rsidRPr="00055AA2">
                              <w:rPr>
                                <w:sz w:val="32"/>
                                <w:szCs w:val="32"/>
                              </w:rPr>
                              <w:t>W</w:t>
                            </w:r>
                            <w:r>
                              <w:rPr>
                                <w:sz w:val="32"/>
                                <w:szCs w:val="32"/>
                              </w:rPr>
                              <w:t>eek 8</w:t>
                            </w:r>
                          </w:p>
                          <w:p w14:paraId="4411AD4F"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4002398" w14:textId="77777777" w:rsidTr="00953208">
                              <w:tc>
                                <w:tcPr>
                                  <w:tcW w:w="1282" w:type="dxa"/>
                                </w:tcPr>
                                <w:p w14:paraId="75329885" w14:textId="77777777" w:rsidR="00F32A4A" w:rsidRPr="00055AA2" w:rsidRDefault="00F32A4A" w:rsidP="00953208">
                                  <w:pPr>
                                    <w:pStyle w:val="NoteLevel1"/>
                                    <w:numPr>
                                      <w:ilvl w:val="0"/>
                                      <w:numId w:val="0"/>
                                    </w:numPr>
                                  </w:pPr>
                                  <w:r>
                                    <w:t>Mar 16</w:t>
                                  </w:r>
                                </w:p>
                              </w:tc>
                              <w:tc>
                                <w:tcPr>
                                  <w:tcW w:w="3060" w:type="dxa"/>
                                </w:tcPr>
                                <w:p w14:paraId="6156BC98" w14:textId="77777777" w:rsidR="00F32A4A" w:rsidRDefault="00F32A4A" w:rsidP="00953208">
                                  <w:pPr>
                                    <w:pStyle w:val="NoteLevel1"/>
                                    <w:numPr>
                                      <w:ilvl w:val="0"/>
                                      <w:numId w:val="0"/>
                                    </w:numPr>
                                  </w:pPr>
                                  <w:r>
                                    <w:t xml:space="preserve">Bowen and </w:t>
                                  </w:r>
                                  <w:proofErr w:type="spellStart"/>
                                  <w:r>
                                    <w:t>Whithaus</w:t>
                                  </w:r>
                                  <w:proofErr w:type="spellEnd"/>
                                </w:p>
                                <w:p w14:paraId="31122AF1" w14:textId="42621840" w:rsidR="00F32A4A" w:rsidRPr="00055AA2" w:rsidRDefault="00F32A4A" w:rsidP="00953208">
                                  <w:pPr>
                                    <w:pStyle w:val="NoteLevel1"/>
                                    <w:numPr>
                                      <w:ilvl w:val="0"/>
                                      <w:numId w:val="0"/>
                                    </w:numPr>
                                  </w:pPr>
                                  <w:r>
                                    <w:t>(Ch. 7, 8, 9)</w:t>
                                  </w:r>
                                </w:p>
                              </w:tc>
                              <w:tc>
                                <w:tcPr>
                                  <w:tcW w:w="2513" w:type="dxa"/>
                                </w:tcPr>
                                <w:p w14:paraId="21062683" w14:textId="3B0FB2F5" w:rsidR="00F32A4A" w:rsidRPr="00055AA2" w:rsidRDefault="00255714" w:rsidP="00953208">
                                  <w:pPr>
                                    <w:pStyle w:val="NoteLevel1"/>
                                    <w:numPr>
                                      <w:ilvl w:val="0"/>
                                      <w:numId w:val="0"/>
                                    </w:numPr>
                                  </w:pPr>
                                  <w:r>
                                    <w:t>SL seminar</w:t>
                                  </w:r>
                                </w:p>
                              </w:tc>
                            </w:tr>
                            <w:tr w:rsidR="00F32A4A" w14:paraId="2392AA29" w14:textId="77777777" w:rsidTr="00953208">
                              <w:tc>
                                <w:tcPr>
                                  <w:tcW w:w="1282" w:type="dxa"/>
                                </w:tcPr>
                                <w:p w14:paraId="146233F2" w14:textId="77777777" w:rsidR="00F32A4A" w:rsidRPr="00055AA2" w:rsidRDefault="00F32A4A" w:rsidP="00953208">
                                  <w:pPr>
                                    <w:pStyle w:val="NoteLevel1"/>
                                    <w:numPr>
                                      <w:ilvl w:val="0"/>
                                      <w:numId w:val="0"/>
                                    </w:numPr>
                                  </w:pPr>
                                  <w:r>
                                    <w:t>Mar 18</w:t>
                                  </w:r>
                                </w:p>
                              </w:tc>
                              <w:tc>
                                <w:tcPr>
                                  <w:tcW w:w="3060" w:type="dxa"/>
                                </w:tcPr>
                                <w:p w14:paraId="166F8776" w14:textId="77777777" w:rsidR="00F32A4A" w:rsidRPr="00055AA2" w:rsidRDefault="00F32A4A" w:rsidP="00953208">
                                  <w:pPr>
                                    <w:pStyle w:val="NoteLevel1"/>
                                    <w:numPr>
                                      <w:ilvl w:val="0"/>
                                      <w:numId w:val="0"/>
                                    </w:numPr>
                                  </w:pPr>
                                  <w:r>
                                    <w:t>CCCC—no class</w:t>
                                  </w:r>
                                </w:p>
                              </w:tc>
                              <w:tc>
                                <w:tcPr>
                                  <w:tcW w:w="2513" w:type="dxa"/>
                                </w:tcPr>
                                <w:p w14:paraId="4FAC645A" w14:textId="77777777" w:rsidR="00F32A4A" w:rsidRPr="00055AA2" w:rsidRDefault="00F32A4A" w:rsidP="00953208">
                                  <w:pPr>
                                    <w:pStyle w:val="NoteLevel1"/>
                                    <w:numPr>
                                      <w:ilvl w:val="0"/>
                                      <w:numId w:val="0"/>
                                    </w:numPr>
                                  </w:pPr>
                                </w:p>
                              </w:tc>
                            </w:tr>
                          </w:tbl>
                          <w:p w14:paraId="4C96BC16" w14:textId="77777777" w:rsidR="00F32A4A" w:rsidRDefault="00F32A4A" w:rsidP="00DC25F2">
                            <w:pPr>
                              <w:pStyle w:val="BodyText"/>
                            </w:pPr>
                          </w:p>
                          <w:p w14:paraId="4DBA85FD" w14:textId="77777777" w:rsidR="00F32A4A" w:rsidRPr="00055AA2" w:rsidRDefault="00F32A4A" w:rsidP="00DC25F2">
                            <w:pPr>
                              <w:pStyle w:val="NoteLevel1"/>
                              <w:rPr>
                                <w:sz w:val="32"/>
                                <w:szCs w:val="32"/>
                              </w:rPr>
                            </w:pPr>
                            <w:r>
                              <w:rPr>
                                <w:sz w:val="32"/>
                                <w:szCs w:val="32"/>
                              </w:rPr>
                              <w:t>Week 9</w:t>
                            </w:r>
                          </w:p>
                          <w:p w14:paraId="07B30744"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5CCF0E6" w14:textId="77777777" w:rsidTr="00953208">
                              <w:tc>
                                <w:tcPr>
                                  <w:tcW w:w="1282" w:type="dxa"/>
                                </w:tcPr>
                                <w:p w14:paraId="7A2A72B3" w14:textId="77777777" w:rsidR="00F32A4A" w:rsidRPr="00055AA2" w:rsidRDefault="00F32A4A" w:rsidP="00953208">
                                  <w:pPr>
                                    <w:pStyle w:val="NoteLevel1"/>
                                    <w:numPr>
                                      <w:ilvl w:val="0"/>
                                      <w:numId w:val="0"/>
                                    </w:numPr>
                                  </w:pPr>
                                  <w:r>
                                    <w:t>Mar 23</w:t>
                                  </w:r>
                                </w:p>
                              </w:tc>
                              <w:tc>
                                <w:tcPr>
                                  <w:tcW w:w="3060" w:type="dxa"/>
                                </w:tcPr>
                                <w:p w14:paraId="7CC0539D" w14:textId="77777777" w:rsidR="00F32A4A" w:rsidRDefault="00F32A4A" w:rsidP="00953208">
                                  <w:pPr>
                                    <w:pStyle w:val="NoteLevel1"/>
                                    <w:numPr>
                                      <w:ilvl w:val="0"/>
                                      <w:numId w:val="0"/>
                                    </w:numPr>
                                  </w:pPr>
                                  <w:r>
                                    <w:t xml:space="preserve">Bowen and </w:t>
                                  </w:r>
                                  <w:proofErr w:type="spellStart"/>
                                  <w:r>
                                    <w:t>Whithaus</w:t>
                                  </w:r>
                                  <w:proofErr w:type="spellEnd"/>
                                </w:p>
                                <w:p w14:paraId="497F234E" w14:textId="7954B9A0" w:rsidR="00F32A4A" w:rsidRPr="00055AA2" w:rsidRDefault="00F32A4A" w:rsidP="00953208">
                                  <w:pPr>
                                    <w:pStyle w:val="NoteLevel1"/>
                                    <w:numPr>
                                      <w:ilvl w:val="0"/>
                                      <w:numId w:val="0"/>
                                    </w:numPr>
                                  </w:pPr>
                                  <w:r>
                                    <w:t>(Ch. 10, 11, 12, 13)</w:t>
                                  </w:r>
                                </w:p>
                              </w:tc>
                              <w:tc>
                                <w:tcPr>
                                  <w:tcW w:w="2513" w:type="dxa"/>
                                </w:tcPr>
                                <w:p w14:paraId="2D7A3EEE" w14:textId="74E6D58F" w:rsidR="00F32A4A" w:rsidRPr="00055AA2" w:rsidRDefault="00F32A4A" w:rsidP="00953208">
                                  <w:pPr>
                                    <w:pStyle w:val="NoteLevel1"/>
                                    <w:numPr>
                                      <w:ilvl w:val="0"/>
                                      <w:numId w:val="0"/>
                                    </w:numPr>
                                  </w:pPr>
                                  <w:r>
                                    <w:t>SL seminar</w:t>
                                  </w:r>
                                </w:p>
                              </w:tc>
                            </w:tr>
                            <w:tr w:rsidR="00F32A4A" w14:paraId="3DAA7102" w14:textId="77777777" w:rsidTr="00953208">
                              <w:tc>
                                <w:tcPr>
                                  <w:tcW w:w="1282" w:type="dxa"/>
                                </w:tcPr>
                                <w:p w14:paraId="6242897C" w14:textId="77777777" w:rsidR="00F32A4A" w:rsidRPr="00055AA2" w:rsidRDefault="00F32A4A" w:rsidP="00953208">
                                  <w:pPr>
                                    <w:pStyle w:val="NoteLevel1"/>
                                    <w:numPr>
                                      <w:ilvl w:val="0"/>
                                      <w:numId w:val="0"/>
                                    </w:numPr>
                                  </w:pPr>
                                  <w:r>
                                    <w:t>Mar 25</w:t>
                                  </w:r>
                                </w:p>
                              </w:tc>
                              <w:tc>
                                <w:tcPr>
                                  <w:tcW w:w="3060" w:type="dxa"/>
                                </w:tcPr>
                                <w:p w14:paraId="2DA14366" w14:textId="77777777" w:rsidR="00F32A4A" w:rsidRDefault="00F32A4A" w:rsidP="00953208">
                                  <w:pPr>
                                    <w:pStyle w:val="NoteLevel1"/>
                                    <w:numPr>
                                      <w:ilvl w:val="0"/>
                                      <w:numId w:val="0"/>
                                    </w:numPr>
                                  </w:pPr>
                                  <w:proofErr w:type="spellStart"/>
                                  <w:r>
                                    <w:t>Pigg</w:t>
                                  </w:r>
                                  <w:proofErr w:type="spellEnd"/>
                                </w:p>
                                <w:p w14:paraId="1EA3625E" w14:textId="77777777" w:rsidR="00F32A4A" w:rsidRPr="00055AA2" w:rsidRDefault="00F32A4A" w:rsidP="00953208">
                                  <w:pPr>
                                    <w:pStyle w:val="NoteLevel1"/>
                                    <w:numPr>
                                      <w:ilvl w:val="0"/>
                                      <w:numId w:val="0"/>
                                    </w:numPr>
                                  </w:pPr>
                                  <w:proofErr w:type="spellStart"/>
                                  <w:r>
                                    <w:t>Pigg</w:t>
                                  </w:r>
                                  <w:proofErr w:type="spellEnd"/>
                                  <w:r>
                                    <w:t xml:space="preserve"> et al</w:t>
                                  </w:r>
                                </w:p>
                              </w:tc>
                              <w:tc>
                                <w:tcPr>
                                  <w:tcW w:w="2513" w:type="dxa"/>
                                </w:tcPr>
                                <w:p w14:paraId="7D018078" w14:textId="77777777" w:rsidR="00F32A4A" w:rsidRPr="00055AA2" w:rsidRDefault="00F32A4A" w:rsidP="00953208">
                                  <w:pPr>
                                    <w:pStyle w:val="NoteLevel1"/>
                                    <w:numPr>
                                      <w:ilvl w:val="0"/>
                                      <w:numId w:val="0"/>
                                    </w:numPr>
                                  </w:pPr>
                                </w:p>
                              </w:tc>
                            </w:tr>
                          </w:tbl>
                          <w:p w14:paraId="4EBE257A" w14:textId="77777777" w:rsidR="00F32A4A" w:rsidRDefault="00F32A4A" w:rsidP="00DC25F2">
                            <w:pPr>
                              <w:pStyle w:val="BodyText"/>
                            </w:pPr>
                          </w:p>
                          <w:p w14:paraId="6FB0ABA9" w14:textId="77777777" w:rsidR="00F32A4A" w:rsidRPr="00055AA2" w:rsidRDefault="00F32A4A" w:rsidP="00DC25F2">
                            <w:pPr>
                              <w:pStyle w:val="NoteLevel1"/>
                              <w:rPr>
                                <w:sz w:val="32"/>
                                <w:szCs w:val="32"/>
                              </w:rPr>
                            </w:pPr>
                            <w:r w:rsidRPr="00055AA2">
                              <w:rPr>
                                <w:sz w:val="32"/>
                                <w:szCs w:val="32"/>
                              </w:rPr>
                              <w:t>Week 1</w:t>
                            </w:r>
                            <w:r>
                              <w:rPr>
                                <w:sz w:val="32"/>
                                <w:szCs w:val="32"/>
                              </w:rPr>
                              <w:t>0</w:t>
                            </w:r>
                          </w:p>
                          <w:p w14:paraId="67B65346"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A120120" w14:textId="77777777" w:rsidTr="00953208">
                              <w:tc>
                                <w:tcPr>
                                  <w:tcW w:w="1282" w:type="dxa"/>
                                </w:tcPr>
                                <w:p w14:paraId="58A59F63" w14:textId="77777777" w:rsidR="00F32A4A" w:rsidRPr="00055AA2" w:rsidRDefault="00F32A4A" w:rsidP="00953208">
                                  <w:pPr>
                                    <w:pStyle w:val="NoteLevel1"/>
                                    <w:numPr>
                                      <w:ilvl w:val="0"/>
                                      <w:numId w:val="0"/>
                                    </w:numPr>
                                  </w:pPr>
                                  <w:r>
                                    <w:t>Mar 30</w:t>
                                  </w:r>
                                </w:p>
                              </w:tc>
                              <w:tc>
                                <w:tcPr>
                                  <w:tcW w:w="3060" w:type="dxa"/>
                                </w:tcPr>
                                <w:p w14:paraId="64E07593" w14:textId="21389B72" w:rsidR="00F32A4A" w:rsidRDefault="00F32A4A" w:rsidP="00953208">
                                  <w:pPr>
                                    <w:pStyle w:val="NoteLevel1"/>
                                    <w:numPr>
                                      <w:ilvl w:val="0"/>
                                      <w:numId w:val="0"/>
                                    </w:numPr>
                                  </w:pPr>
                                  <w:r>
                                    <w:t>Arroyo (Ch. 1-3)</w:t>
                                  </w:r>
                                </w:p>
                                <w:p w14:paraId="120B75BA" w14:textId="77777777" w:rsidR="00F32A4A" w:rsidRPr="00055AA2" w:rsidRDefault="00F32A4A" w:rsidP="00953208">
                                  <w:pPr>
                                    <w:pStyle w:val="NoteLevel1"/>
                                    <w:numPr>
                                      <w:ilvl w:val="0"/>
                                      <w:numId w:val="0"/>
                                    </w:numPr>
                                  </w:pPr>
                                  <w:proofErr w:type="spellStart"/>
                                  <w:r>
                                    <w:t>Baepler</w:t>
                                  </w:r>
                                  <w:proofErr w:type="spellEnd"/>
                                  <w:r>
                                    <w:t xml:space="preserve"> &amp; Reynolds</w:t>
                                  </w:r>
                                </w:p>
                              </w:tc>
                              <w:tc>
                                <w:tcPr>
                                  <w:tcW w:w="2513" w:type="dxa"/>
                                </w:tcPr>
                                <w:p w14:paraId="5CB01492" w14:textId="569BB813" w:rsidR="00F32A4A" w:rsidRPr="00055AA2" w:rsidRDefault="00F32A4A" w:rsidP="00953208">
                                  <w:pPr>
                                    <w:pStyle w:val="NoteLevel1"/>
                                    <w:numPr>
                                      <w:ilvl w:val="0"/>
                                      <w:numId w:val="0"/>
                                    </w:numPr>
                                  </w:pPr>
                                  <w:r>
                                    <w:t>SL seminar</w:t>
                                  </w:r>
                                </w:p>
                              </w:tc>
                            </w:tr>
                            <w:tr w:rsidR="00F32A4A" w14:paraId="220B2876" w14:textId="77777777" w:rsidTr="00953208">
                              <w:tc>
                                <w:tcPr>
                                  <w:tcW w:w="1282" w:type="dxa"/>
                                </w:tcPr>
                                <w:p w14:paraId="4FC20B88" w14:textId="77777777" w:rsidR="00F32A4A" w:rsidRPr="00055AA2" w:rsidRDefault="00F32A4A" w:rsidP="00953208">
                                  <w:pPr>
                                    <w:pStyle w:val="NoteLevel1"/>
                                    <w:numPr>
                                      <w:ilvl w:val="0"/>
                                      <w:numId w:val="0"/>
                                    </w:numPr>
                                  </w:pPr>
                                  <w:r>
                                    <w:t>Apr 1</w:t>
                                  </w:r>
                                </w:p>
                              </w:tc>
                              <w:tc>
                                <w:tcPr>
                                  <w:tcW w:w="3060" w:type="dxa"/>
                                </w:tcPr>
                                <w:p w14:paraId="27F0FAC9" w14:textId="13B03411" w:rsidR="00F32A4A" w:rsidRDefault="00F32A4A" w:rsidP="00953208">
                                  <w:pPr>
                                    <w:pStyle w:val="NoteLevel1"/>
                                    <w:numPr>
                                      <w:ilvl w:val="0"/>
                                      <w:numId w:val="0"/>
                                    </w:numPr>
                                  </w:pPr>
                                  <w:r>
                                    <w:t>Arroyo (Ch. 4-6)</w:t>
                                  </w:r>
                                </w:p>
                                <w:p w14:paraId="62413141" w14:textId="62D1AF22" w:rsidR="00F32A4A" w:rsidRPr="00055AA2" w:rsidRDefault="00F32A4A" w:rsidP="00953208">
                                  <w:pPr>
                                    <w:pStyle w:val="NoteLevel1"/>
                                    <w:numPr>
                                      <w:ilvl w:val="0"/>
                                      <w:numId w:val="0"/>
                                    </w:numPr>
                                  </w:pPr>
                                  <w:proofErr w:type="spellStart"/>
                                  <w:r>
                                    <w:t>Warzecka</w:t>
                                  </w:r>
                                  <w:proofErr w:type="spellEnd"/>
                                </w:p>
                              </w:tc>
                              <w:tc>
                                <w:tcPr>
                                  <w:tcW w:w="2513" w:type="dxa"/>
                                </w:tcPr>
                                <w:p w14:paraId="7A0B6413" w14:textId="77777777" w:rsidR="00F32A4A" w:rsidRPr="00055AA2" w:rsidRDefault="00F32A4A" w:rsidP="00953208">
                                  <w:pPr>
                                    <w:pStyle w:val="NoteLevel1"/>
                                    <w:numPr>
                                      <w:ilvl w:val="0"/>
                                      <w:numId w:val="0"/>
                                    </w:numPr>
                                  </w:pPr>
                                </w:p>
                              </w:tc>
                            </w:tr>
                          </w:tbl>
                          <w:p w14:paraId="211BFE93" w14:textId="77777777" w:rsidR="00F32A4A" w:rsidRDefault="00F32A4A" w:rsidP="00DC25F2">
                            <w:pPr>
                              <w:pStyle w:val="BodyText"/>
                            </w:pPr>
                          </w:p>
                          <w:p w14:paraId="4A0220B9" w14:textId="77777777" w:rsidR="00F32A4A" w:rsidRPr="00055AA2" w:rsidRDefault="00F32A4A" w:rsidP="00DC25F2">
                            <w:pPr>
                              <w:pStyle w:val="NoteLevel1"/>
                              <w:rPr>
                                <w:sz w:val="32"/>
                                <w:szCs w:val="32"/>
                              </w:rPr>
                            </w:pPr>
                            <w:r w:rsidRPr="00055AA2">
                              <w:rPr>
                                <w:sz w:val="32"/>
                                <w:szCs w:val="32"/>
                              </w:rPr>
                              <w:t>Week 1</w:t>
                            </w:r>
                            <w:r>
                              <w:rPr>
                                <w:sz w:val="32"/>
                                <w:szCs w:val="32"/>
                              </w:rPr>
                              <w:t>1</w:t>
                            </w:r>
                          </w:p>
                          <w:p w14:paraId="4EAE3272"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58F148B" w14:textId="77777777" w:rsidTr="00953208">
                              <w:tc>
                                <w:tcPr>
                                  <w:tcW w:w="1282" w:type="dxa"/>
                                </w:tcPr>
                                <w:p w14:paraId="0BD22612" w14:textId="77777777" w:rsidR="00F32A4A" w:rsidRPr="00055AA2" w:rsidRDefault="00F32A4A" w:rsidP="00953208">
                                  <w:pPr>
                                    <w:pStyle w:val="NoteLevel1"/>
                                    <w:numPr>
                                      <w:ilvl w:val="0"/>
                                      <w:numId w:val="0"/>
                                    </w:numPr>
                                  </w:pPr>
                                  <w:r>
                                    <w:t>Apr 6</w:t>
                                  </w:r>
                                </w:p>
                              </w:tc>
                              <w:tc>
                                <w:tcPr>
                                  <w:tcW w:w="3060" w:type="dxa"/>
                                </w:tcPr>
                                <w:p w14:paraId="180B2E2C" w14:textId="77777777" w:rsidR="00F32A4A" w:rsidRPr="00055AA2" w:rsidRDefault="00F32A4A" w:rsidP="00953208">
                                  <w:pPr>
                                    <w:pStyle w:val="NoteLevel1"/>
                                    <w:numPr>
                                      <w:ilvl w:val="0"/>
                                      <w:numId w:val="0"/>
                                    </w:numPr>
                                  </w:pPr>
                                  <w:proofErr w:type="spellStart"/>
                                  <w:r>
                                    <w:t>Selber</w:t>
                                  </w:r>
                                  <w:proofErr w:type="spellEnd"/>
                                </w:p>
                              </w:tc>
                              <w:tc>
                                <w:tcPr>
                                  <w:tcW w:w="2513" w:type="dxa"/>
                                </w:tcPr>
                                <w:p w14:paraId="7FF71935" w14:textId="2EF184C0" w:rsidR="00F32A4A" w:rsidRPr="00055AA2" w:rsidRDefault="00F32A4A" w:rsidP="00953208">
                                  <w:pPr>
                                    <w:pStyle w:val="NoteLevel1"/>
                                    <w:numPr>
                                      <w:ilvl w:val="0"/>
                                      <w:numId w:val="0"/>
                                    </w:numPr>
                                  </w:pPr>
                                  <w:r>
                                    <w:t>SL seminar</w:t>
                                  </w:r>
                                </w:p>
                              </w:tc>
                            </w:tr>
                            <w:tr w:rsidR="00F32A4A" w14:paraId="583C20CA" w14:textId="77777777" w:rsidTr="00953208">
                              <w:tc>
                                <w:tcPr>
                                  <w:tcW w:w="1282" w:type="dxa"/>
                                </w:tcPr>
                                <w:p w14:paraId="1D13EFF1" w14:textId="77777777" w:rsidR="00F32A4A" w:rsidRPr="00055AA2" w:rsidRDefault="00F32A4A" w:rsidP="00953208">
                                  <w:pPr>
                                    <w:pStyle w:val="NoteLevel1"/>
                                    <w:numPr>
                                      <w:ilvl w:val="0"/>
                                      <w:numId w:val="0"/>
                                    </w:numPr>
                                  </w:pPr>
                                  <w:r>
                                    <w:t>Apr 8</w:t>
                                  </w:r>
                                </w:p>
                              </w:tc>
                              <w:tc>
                                <w:tcPr>
                                  <w:tcW w:w="3060" w:type="dxa"/>
                                </w:tcPr>
                                <w:p w14:paraId="20E8A30E" w14:textId="77777777" w:rsidR="00F32A4A" w:rsidRPr="00055AA2" w:rsidRDefault="00F32A4A" w:rsidP="00953208">
                                  <w:pPr>
                                    <w:pStyle w:val="NoteLevel1"/>
                                    <w:numPr>
                                      <w:ilvl w:val="0"/>
                                      <w:numId w:val="0"/>
                                    </w:numPr>
                                  </w:pPr>
                                  <w:proofErr w:type="spellStart"/>
                                  <w:r>
                                    <w:t>Selber</w:t>
                                  </w:r>
                                  <w:proofErr w:type="spellEnd"/>
                                </w:p>
                              </w:tc>
                              <w:tc>
                                <w:tcPr>
                                  <w:tcW w:w="2513" w:type="dxa"/>
                                </w:tcPr>
                                <w:p w14:paraId="17C413E6" w14:textId="043DA232" w:rsidR="00F32A4A" w:rsidRPr="00055AA2" w:rsidRDefault="00F32A4A" w:rsidP="00953208">
                                  <w:pPr>
                                    <w:pStyle w:val="NoteLevel1"/>
                                    <w:numPr>
                                      <w:ilvl w:val="0"/>
                                      <w:numId w:val="0"/>
                                    </w:numPr>
                                  </w:pPr>
                                  <w:r>
                                    <w:t>2</w:t>
                                  </w:r>
                                  <w:r w:rsidRPr="00354AC6">
                                    <w:rPr>
                                      <w:vertAlign w:val="superscript"/>
                                    </w:rPr>
                                    <w:t>nd</w:t>
                                  </w:r>
                                  <w:r>
                                    <w:t xml:space="preserve"> project draft due</w:t>
                                  </w:r>
                                </w:p>
                              </w:tc>
                            </w:tr>
                          </w:tbl>
                          <w:p w14:paraId="15C2D51B" w14:textId="77777777" w:rsidR="00F32A4A" w:rsidRDefault="00F32A4A" w:rsidP="00DC25F2">
                            <w:pPr>
                              <w:pStyle w:val="BodyText"/>
                            </w:pPr>
                          </w:p>
                          <w:p w14:paraId="4D513191" w14:textId="77777777" w:rsidR="00F32A4A" w:rsidRDefault="00F32A4A" w:rsidP="00DC25F2">
                            <w:pPr>
                              <w:pStyle w:val="NoteLevel1"/>
                              <w:numPr>
                                <w:ilvl w:val="0"/>
                                <w:numId w:val="0"/>
                              </w:numPr>
                              <w:rPr>
                                <w:rFonts w:asciiTheme="minorHAnsi" w:hAnsiTheme="minorHAnsi"/>
                                <w:color w:val="595959" w:themeColor="text1" w:themeTint="A6"/>
                                <w:sz w:val="20"/>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12.4pt;margin-top:54pt;width:363.6pt;height:706.4pt;z-index:251668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" mv:complextextbox="1" filled="f" stroked="f">
                <v:textbox inset="10.8pt,0,10.8pt,0">
                  <w:txbxContent>
                    <w:p w14:paraId="47B941CF" w14:textId="77777777" w:rsidR="00F32A4A" w:rsidRDefault="00F32A4A" w:rsidP="00A70FE8">
                      <w:pPr>
                        <w:rPr>
                          <w:sz w:val="32"/>
                          <w:szCs w:val="32"/>
                        </w:rPr>
                      </w:pPr>
                    </w:p>
                    <w:p w14:paraId="5606B6C8" w14:textId="77777777" w:rsidR="00F32A4A" w:rsidRPr="00055AA2" w:rsidRDefault="00F32A4A" w:rsidP="000E6CDF">
                      <w:pPr>
                        <w:pStyle w:val="NoteLevel1"/>
                        <w:rPr>
                          <w:sz w:val="32"/>
                          <w:szCs w:val="32"/>
                        </w:rPr>
                      </w:pPr>
                      <w:r>
                        <w:rPr>
                          <w:sz w:val="32"/>
                          <w:szCs w:val="32"/>
                        </w:rPr>
                        <w:t>Week 7</w:t>
                      </w:r>
                    </w:p>
                    <w:p w14:paraId="5A9EF344" w14:textId="77777777" w:rsidR="00F32A4A" w:rsidRDefault="00F32A4A" w:rsidP="000E6CDF">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B78E009" w14:textId="77777777" w:rsidTr="000E6CDF">
                        <w:tc>
                          <w:tcPr>
                            <w:tcW w:w="1282" w:type="dxa"/>
                          </w:tcPr>
                          <w:p w14:paraId="1EE76507" w14:textId="77777777" w:rsidR="00F32A4A" w:rsidRPr="00055AA2" w:rsidRDefault="00F32A4A" w:rsidP="000E6CDF">
                            <w:pPr>
                              <w:pStyle w:val="NoteLevel1"/>
                              <w:numPr>
                                <w:ilvl w:val="0"/>
                                <w:numId w:val="0"/>
                              </w:numPr>
                            </w:pPr>
                            <w:r>
                              <w:t>Mar 2</w:t>
                            </w:r>
                          </w:p>
                        </w:tc>
                        <w:tc>
                          <w:tcPr>
                            <w:tcW w:w="3060" w:type="dxa"/>
                          </w:tcPr>
                          <w:p w14:paraId="76FEB846" w14:textId="77777777" w:rsidR="00F32A4A" w:rsidRDefault="00F32A4A" w:rsidP="000E6CDF">
                            <w:pPr>
                              <w:pStyle w:val="NoteLevel1"/>
                              <w:numPr>
                                <w:ilvl w:val="0"/>
                                <w:numId w:val="0"/>
                              </w:numPr>
                            </w:pPr>
                            <w:r>
                              <w:t xml:space="preserve">Bowen and </w:t>
                            </w:r>
                            <w:proofErr w:type="spellStart"/>
                            <w:r>
                              <w:t>Whithaus</w:t>
                            </w:r>
                            <w:proofErr w:type="spellEnd"/>
                          </w:p>
                          <w:p w14:paraId="2E1B718B" w14:textId="5237438B" w:rsidR="00F32A4A" w:rsidRPr="00055AA2" w:rsidRDefault="00F32A4A" w:rsidP="000E6CDF">
                            <w:pPr>
                              <w:pStyle w:val="NoteLevel1"/>
                              <w:numPr>
                                <w:ilvl w:val="0"/>
                                <w:numId w:val="0"/>
                              </w:numPr>
                            </w:pPr>
                            <w:r>
                              <w:t>(Intro, Ch. 1, 2, 3)</w:t>
                            </w:r>
                          </w:p>
                        </w:tc>
                        <w:tc>
                          <w:tcPr>
                            <w:tcW w:w="2513" w:type="dxa"/>
                          </w:tcPr>
                          <w:p w14:paraId="6DDFBD95" w14:textId="77777777" w:rsidR="00F32A4A" w:rsidRPr="00055AA2" w:rsidRDefault="00F32A4A" w:rsidP="000E6CDF">
                            <w:pPr>
                              <w:pStyle w:val="NoteLevel1"/>
                              <w:numPr>
                                <w:ilvl w:val="0"/>
                                <w:numId w:val="0"/>
                              </w:numPr>
                            </w:pPr>
                            <w:r>
                              <w:t>SL seminar</w:t>
                            </w:r>
                          </w:p>
                        </w:tc>
                      </w:tr>
                      <w:tr w:rsidR="00F32A4A" w14:paraId="097F62D2" w14:textId="77777777" w:rsidTr="000E6CDF">
                        <w:tc>
                          <w:tcPr>
                            <w:tcW w:w="1282" w:type="dxa"/>
                          </w:tcPr>
                          <w:p w14:paraId="27378A1E" w14:textId="77777777" w:rsidR="00F32A4A" w:rsidRPr="00055AA2" w:rsidRDefault="00F32A4A" w:rsidP="000E6CDF">
                            <w:pPr>
                              <w:pStyle w:val="NoteLevel1"/>
                              <w:numPr>
                                <w:ilvl w:val="0"/>
                                <w:numId w:val="0"/>
                              </w:numPr>
                            </w:pPr>
                            <w:r>
                              <w:t>Mar 4</w:t>
                            </w:r>
                          </w:p>
                        </w:tc>
                        <w:tc>
                          <w:tcPr>
                            <w:tcW w:w="3060" w:type="dxa"/>
                          </w:tcPr>
                          <w:p w14:paraId="2D26FAEC" w14:textId="77777777" w:rsidR="00F32A4A" w:rsidRDefault="00F32A4A" w:rsidP="000E6CDF">
                            <w:pPr>
                              <w:pStyle w:val="NoteLevel1"/>
                              <w:numPr>
                                <w:ilvl w:val="0"/>
                                <w:numId w:val="0"/>
                              </w:numPr>
                            </w:pPr>
                            <w:r>
                              <w:t xml:space="preserve">Bowen and </w:t>
                            </w:r>
                            <w:proofErr w:type="spellStart"/>
                            <w:r>
                              <w:t>Whithaus</w:t>
                            </w:r>
                            <w:proofErr w:type="spellEnd"/>
                          </w:p>
                          <w:p w14:paraId="18BA7A5E" w14:textId="3FC3B3AE" w:rsidR="00F32A4A" w:rsidRPr="00055AA2" w:rsidRDefault="00F32A4A" w:rsidP="00981291">
                            <w:pPr>
                              <w:pStyle w:val="NoteLevel1"/>
                              <w:numPr>
                                <w:ilvl w:val="0"/>
                                <w:numId w:val="0"/>
                              </w:numPr>
                            </w:pPr>
                            <w:r>
                              <w:t>(Ch. 4, 5, 6)</w:t>
                            </w:r>
                          </w:p>
                        </w:tc>
                        <w:tc>
                          <w:tcPr>
                            <w:tcW w:w="2513" w:type="dxa"/>
                          </w:tcPr>
                          <w:p w14:paraId="44F516FB" w14:textId="77777777" w:rsidR="00F32A4A" w:rsidRPr="00055AA2" w:rsidRDefault="00F32A4A" w:rsidP="000E6CDF">
                            <w:pPr>
                              <w:pStyle w:val="NoteLevel1"/>
                              <w:numPr>
                                <w:ilvl w:val="0"/>
                                <w:numId w:val="0"/>
                              </w:numPr>
                            </w:pPr>
                          </w:p>
                        </w:tc>
                      </w:tr>
                    </w:tbl>
                    <w:p w14:paraId="06AFE5F5" w14:textId="77777777" w:rsidR="00F32A4A" w:rsidRDefault="00F32A4A" w:rsidP="00A70FE8">
                      <w:pPr>
                        <w:pStyle w:val="NoteLevel1"/>
                        <w:rPr>
                          <w:sz w:val="32"/>
                          <w:szCs w:val="32"/>
                        </w:rPr>
                      </w:pPr>
                    </w:p>
                    <w:p w14:paraId="4ACB6249" w14:textId="77777777" w:rsidR="00F32A4A" w:rsidRPr="00055AA2" w:rsidRDefault="00F32A4A" w:rsidP="00A70FE8">
                      <w:pPr>
                        <w:pStyle w:val="NoteLevel1"/>
                        <w:rPr>
                          <w:sz w:val="32"/>
                          <w:szCs w:val="32"/>
                        </w:rPr>
                      </w:pPr>
                      <w:r>
                        <w:rPr>
                          <w:sz w:val="32"/>
                          <w:szCs w:val="32"/>
                        </w:rPr>
                        <w:t>Week Spring Break</w:t>
                      </w:r>
                    </w:p>
                    <w:p w14:paraId="778671EB" w14:textId="77777777" w:rsidR="00F32A4A" w:rsidRDefault="00F32A4A" w:rsidP="00A70FE8">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3EEED15B" w14:textId="77777777" w:rsidTr="00A70FE8">
                        <w:tc>
                          <w:tcPr>
                            <w:tcW w:w="1282" w:type="dxa"/>
                          </w:tcPr>
                          <w:p w14:paraId="7BCD37AF" w14:textId="77777777" w:rsidR="00F32A4A" w:rsidRPr="00055AA2" w:rsidRDefault="00F32A4A" w:rsidP="00A70FE8">
                            <w:pPr>
                              <w:pStyle w:val="NoteLevel1"/>
                              <w:numPr>
                                <w:ilvl w:val="0"/>
                                <w:numId w:val="0"/>
                              </w:numPr>
                            </w:pPr>
                            <w:r>
                              <w:t>Mar 9</w:t>
                            </w:r>
                          </w:p>
                        </w:tc>
                        <w:tc>
                          <w:tcPr>
                            <w:tcW w:w="3060" w:type="dxa"/>
                          </w:tcPr>
                          <w:p w14:paraId="0ADE2366" w14:textId="77777777" w:rsidR="00F32A4A" w:rsidRPr="00055AA2" w:rsidRDefault="00F32A4A" w:rsidP="00A70FE8">
                            <w:pPr>
                              <w:pStyle w:val="NoteLevel1"/>
                              <w:numPr>
                                <w:ilvl w:val="0"/>
                                <w:numId w:val="0"/>
                              </w:numPr>
                            </w:pPr>
                            <w:r>
                              <w:t>Sleep, relax, have fun</w:t>
                            </w:r>
                          </w:p>
                        </w:tc>
                        <w:tc>
                          <w:tcPr>
                            <w:tcW w:w="2513" w:type="dxa"/>
                          </w:tcPr>
                          <w:p w14:paraId="0700A60C" w14:textId="77777777" w:rsidR="00F32A4A" w:rsidRPr="00055AA2" w:rsidRDefault="00F32A4A" w:rsidP="00A70FE8">
                            <w:pPr>
                              <w:pStyle w:val="NoteLevel1"/>
                              <w:numPr>
                                <w:ilvl w:val="0"/>
                                <w:numId w:val="0"/>
                              </w:numPr>
                            </w:pPr>
                          </w:p>
                        </w:tc>
                      </w:tr>
                      <w:tr w:rsidR="00F32A4A" w:rsidRPr="00055AA2" w14:paraId="2BD7FF5A" w14:textId="77777777" w:rsidTr="000A0362">
                        <w:tc>
                          <w:tcPr>
                            <w:tcW w:w="1282" w:type="dxa"/>
                          </w:tcPr>
                          <w:p w14:paraId="4E41B6C9" w14:textId="77777777" w:rsidR="00F32A4A" w:rsidRPr="00055AA2" w:rsidRDefault="00F32A4A" w:rsidP="00953208">
                            <w:pPr>
                              <w:pStyle w:val="NoteLevel1"/>
                              <w:numPr>
                                <w:ilvl w:val="0"/>
                                <w:numId w:val="0"/>
                              </w:numPr>
                            </w:pPr>
                            <w:r>
                              <w:t>Mar 11</w:t>
                            </w:r>
                          </w:p>
                        </w:tc>
                        <w:tc>
                          <w:tcPr>
                            <w:tcW w:w="3060" w:type="dxa"/>
                          </w:tcPr>
                          <w:p w14:paraId="4A0E235F" w14:textId="77777777" w:rsidR="00F32A4A" w:rsidRPr="00055AA2" w:rsidRDefault="00F32A4A" w:rsidP="00953208">
                            <w:pPr>
                              <w:pStyle w:val="NoteLevel1"/>
                              <w:numPr>
                                <w:ilvl w:val="0"/>
                                <w:numId w:val="0"/>
                              </w:numPr>
                            </w:pPr>
                            <w:r>
                              <w:t>Repeat</w:t>
                            </w:r>
                          </w:p>
                        </w:tc>
                        <w:tc>
                          <w:tcPr>
                            <w:tcW w:w="2513" w:type="dxa"/>
                          </w:tcPr>
                          <w:p w14:paraId="1B6FD200" w14:textId="77777777" w:rsidR="00F32A4A" w:rsidRPr="00055AA2" w:rsidRDefault="00F32A4A" w:rsidP="00953208">
                            <w:pPr>
                              <w:pStyle w:val="NoteLevel1"/>
                              <w:numPr>
                                <w:ilvl w:val="0"/>
                                <w:numId w:val="0"/>
                              </w:numPr>
                            </w:pPr>
                          </w:p>
                        </w:tc>
                      </w:tr>
                    </w:tbl>
                    <w:p w14:paraId="5944D86A" w14:textId="77777777" w:rsidR="00F32A4A" w:rsidRDefault="00F32A4A" w:rsidP="00950014">
                      <w:pPr>
                        <w:pStyle w:val="BodyText"/>
                      </w:pPr>
                    </w:p>
                    <w:p w14:paraId="7F1AD95C" w14:textId="77777777" w:rsidR="00F32A4A" w:rsidRPr="00055AA2" w:rsidRDefault="00F32A4A" w:rsidP="00DC25F2">
                      <w:pPr>
                        <w:pStyle w:val="NoteLevel1"/>
                        <w:rPr>
                          <w:sz w:val="32"/>
                          <w:szCs w:val="32"/>
                        </w:rPr>
                      </w:pPr>
                      <w:r w:rsidRPr="00055AA2">
                        <w:rPr>
                          <w:sz w:val="32"/>
                          <w:szCs w:val="32"/>
                        </w:rPr>
                        <w:t>W</w:t>
                      </w:r>
                      <w:r>
                        <w:rPr>
                          <w:sz w:val="32"/>
                          <w:szCs w:val="32"/>
                        </w:rPr>
                        <w:t>eek 8</w:t>
                      </w:r>
                    </w:p>
                    <w:p w14:paraId="4411AD4F"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04002398" w14:textId="77777777" w:rsidTr="00953208">
                        <w:tc>
                          <w:tcPr>
                            <w:tcW w:w="1282" w:type="dxa"/>
                          </w:tcPr>
                          <w:p w14:paraId="75329885" w14:textId="77777777" w:rsidR="00F32A4A" w:rsidRPr="00055AA2" w:rsidRDefault="00F32A4A" w:rsidP="00953208">
                            <w:pPr>
                              <w:pStyle w:val="NoteLevel1"/>
                              <w:numPr>
                                <w:ilvl w:val="0"/>
                                <w:numId w:val="0"/>
                              </w:numPr>
                            </w:pPr>
                            <w:r>
                              <w:t>Mar 16</w:t>
                            </w:r>
                          </w:p>
                        </w:tc>
                        <w:tc>
                          <w:tcPr>
                            <w:tcW w:w="3060" w:type="dxa"/>
                          </w:tcPr>
                          <w:p w14:paraId="6156BC98" w14:textId="77777777" w:rsidR="00F32A4A" w:rsidRDefault="00F32A4A" w:rsidP="00953208">
                            <w:pPr>
                              <w:pStyle w:val="NoteLevel1"/>
                              <w:numPr>
                                <w:ilvl w:val="0"/>
                                <w:numId w:val="0"/>
                              </w:numPr>
                            </w:pPr>
                            <w:r>
                              <w:t xml:space="preserve">Bowen and </w:t>
                            </w:r>
                            <w:proofErr w:type="spellStart"/>
                            <w:r>
                              <w:t>Whithaus</w:t>
                            </w:r>
                            <w:proofErr w:type="spellEnd"/>
                          </w:p>
                          <w:p w14:paraId="31122AF1" w14:textId="42621840" w:rsidR="00F32A4A" w:rsidRPr="00055AA2" w:rsidRDefault="00F32A4A" w:rsidP="00953208">
                            <w:pPr>
                              <w:pStyle w:val="NoteLevel1"/>
                              <w:numPr>
                                <w:ilvl w:val="0"/>
                                <w:numId w:val="0"/>
                              </w:numPr>
                            </w:pPr>
                            <w:r>
                              <w:t>(Ch. 7, 8, 9)</w:t>
                            </w:r>
                          </w:p>
                        </w:tc>
                        <w:tc>
                          <w:tcPr>
                            <w:tcW w:w="2513" w:type="dxa"/>
                          </w:tcPr>
                          <w:p w14:paraId="21062683" w14:textId="3B0FB2F5" w:rsidR="00F32A4A" w:rsidRPr="00055AA2" w:rsidRDefault="00255714" w:rsidP="00953208">
                            <w:pPr>
                              <w:pStyle w:val="NoteLevel1"/>
                              <w:numPr>
                                <w:ilvl w:val="0"/>
                                <w:numId w:val="0"/>
                              </w:numPr>
                            </w:pPr>
                            <w:r>
                              <w:t>SL seminar</w:t>
                            </w:r>
                          </w:p>
                        </w:tc>
                      </w:tr>
                      <w:tr w:rsidR="00F32A4A" w14:paraId="2392AA29" w14:textId="77777777" w:rsidTr="00953208">
                        <w:tc>
                          <w:tcPr>
                            <w:tcW w:w="1282" w:type="dxa"/>
                          </w:tcPr>
                          <w:p w14:paraId="146233F2" w14:textId="77777777" w:rsidR="00F32A4A" w:rsidRPr="00055AA2" w:rsidRDefault="00F32A4A" w:rsidP="00953208">
                            <w:pPr>
                              <w:pStyle w:val="NoteLevel1"/>
                              <w:numPr>
                                <w:ilvl w:val="0"/>
                                <w:numId w:val="0"/>
                              </w:numPr>
                            </w:pPr>
                            <w:r>
                              <w:t>Mar 18</w:t>
                            </w:r>
                          </w:p>
                        </w:tc>
                        <w:tc>
                          <w:tcPr>
                            <w:tcW w:w="3060" w:type="dxa"/>
                          </w:tcPr>
                          <w:p w14:paraId="166F8776" w14:textId="77777777" w:rsidR="00F32A4A" w:rsidRPr="00055AA2" w:rsidRDefault="00F32A4A" w:rsidP="00953208">
                            <w:pPr>
                              <w:pStyle w:val="NoteLevel1"/>
                              <w:numPr>
                                <w:ilvl w:val="0"/>
                                <w:numId w:val="0"/>
                              </w:numPr>
                            </w:pPr>
                            <w:r>
                              <w:t>CCCC—no class</w:t>
                            </w:r>
                          </w:p>
                        </w:tc>
                        <w:tc>
                          <w:tcPr>
                            <w:tcW w:w="2513" w:type="dxa"/>
                          </w:tcPr>
                          <w:p w14:paraId="4FAC645A" w14:textId="77777777" w:rsidR="00F32A4A" w:rsidRPr="00055AA2" w:rsidRDefault="00F32A4A" w:rsidP="00953208">
                            <w:pPr>
                              <w:pStyle w:val="NoteLevel1"/>
                              <w:numPr>
                                <w:ilvl w:val="0"/>
                                <w:numId w:val="0"/>
                              </w:numPr>
                            </w:pPr>
                          </w:p>
                        </w:tc>
                      </w:tr>
                    </w:tbl>
                    <w:p w14:paraId="4C96BC16" w14:textId="77777777" w:rsidR="00F32A4A" w:rsidRDefault="00F32A4A" w:rsidP="00DC25F2">
                      <w:pPr>
                        <w:pStyle w:val="BodyText"/>
                      </w:pPr>
                    </w:p>
                    <w:p w14:paraId="4DBA85FD" w14:textId="77777777" w:rsidR="00F32A4A" w:rsidRPr="00055AA2" w:rsidRDefault="00F32A4A" w:rsidP="00DC25F2">
                      <w:pPr>
                        <w:pStyle w:val="NoteLevel1"/>
                        <w:rPr>
                          <w:sz w:val="32"/>
                          <w:szCs w:val="32"/>
                        </w:rPr>
                      </w:pPr>
                      <w:r>
                        <w:rPr>
                          <w:sz w:val="32"/>
                          <w:szCs w:val="32"/>
                        </w:rPr>
                        <w:t>Week 9</w:t>
                      </w:r>
                    </w:p>
                    <w:p w14:paraId="07B30744"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5CCF0E6" w14:textId="77777777" w:rsidTr="00953208">
                        <w:tc>
                          <w:tcPr>
                            <w:tcW w:w="1282" w:type="dxa"/>
                          </w:tcPr>
                          <w:p w14:paraId="7A2A72B3" w14:textId="77777777" w:rsidR="00F32A4A" w:rsidRPr="00055AA2" w:rsidRDefault="00F32A4A" w:rsidP="00953208">
                            <w:pPr>
                              <w:pStyle w:val="NoteLevel1"/>
                              <w:numPr>
                                <w:ilvl w:val="0"/>
                                <w:numId w:val="0"/>
                              </w:numPr>
                            </w:pPr>
                            <w:r>
                              <w:t>Mar 23</w:t>
                            </w:r>
                          </w:p>
                        </w:tc>
                        <w:tc>
                          <w:tcPr>
                            <w:tcW w:w="3060" w:type="dxa"/>
                          </w:tcPr>
                          <w:p w14:paraId="7CC0539D" w14:textId="77777777" w:rsidR="00F32A4A" w:rsidRDefault="00F32A4A" w:rsidP="00953208">
                            <w:pPr>
                              <w:pStyle w:val="NoteLevel1"/>
                              <w:numPr>
                                <w:ilvl w:val="0"/>
                                <w:numId w:val="0"/>
                              </w:numPr>
                            </w:pPr>
                            <w:r>
                              <w:t xml:space="preserve">Bowen and </w:t>
                            </w:r>
                            <w:proofErr w:type="spellStart"/>
                            <w:r>
                              <w:t>Whithaus</w:t>
                            </w:r>
                            <w:proofErr w:type="spellEnd"/>
                          </w:p>
                          <w:p w14:paraId="497F234E" w14:textId="7954B9A0" w:rsidR="00F32A4A" w:rsidRPr="00055AA2" w:rsidRDefault="00F32A4A" w:rsidP="00953208">
                            <w:pPr>
                              <w:pStyle w:val="NoteLevel1"/>
                              <w:numPr>
                                <w:ilvl w:val="0"/>
                                <w:numId w:val="0"/>
                              </w:numPr>
                            </w:pPr>
                            <w:r>
                              <w:t>(Ch. 10, 11, 12, 13)</w:t>
                            </w:r>
                          </w:p>
                        </w:tc>
                        <w:tc>
                          <w:tcPr>
                            <w:tcW w:w="2513" w:type="dxa"/>
                          </w:tcPr>
                          <w:p w14:paraId="2D7A3EEE" w14:textId="74E6D58F" w:rsidR="00F32A4A" w:rsidRPr="00055AA2" w:rsidRDefault="00F32A4A" w:rsidP="00953208">
                            <w:pPr>
                              <w:pStyle w:val="NoteLevel1"/>
                              <w:numPr>
                                <w:ilvl w:val="0"/>
                                <w:numId w:val="0"/>
                              </w:numPr>
                            </w:pPr>
                            <w:r>
                              <w:t>SL seminar</w:t>
                            </w:r>
                          </w:p>
                        </w:tc>
                      </w:tr>
                      <w:tr w:rsidR="00F32A4A" w14:paraId="3DAA7102" w14:textId="77777777" w:rsidTr="00953208">
                        <w:tc>
                          <w:tcPr>
                            <w:tcW w:w="1282" w:type="dxa"/>
                          </w:tcPr>
                          <w:p w14:paraId="6242897C" w14:textId="77777777" w:rsidR="00F32A4A" w:rsidRPr="00055AA2" w:rsidRDefault="00F32A4A" w:rsidP="00953208">
                            <w:pPr>
                              <w:pStyle w:val="NoteLevel1"/>
                              <w:numPr>
                                <w:ilvl w:val="0"/>
                                <w:numId w:val="0"/>
                              </w:numPr>
                            </w:pPr>
                            <w:r>
                              <w:t>Mar 25</w:t>
                            </w:r>
                          </w:p>
                        </w:tc>
                        <w:tc>
                          <w:tcPr>
                            <w:tcW w:w="3060" w:type="dxa"/>
                          </w:tcPr>
                          <w:p w14:paraId="2DA14366" w14:textId="77777777" w:rsidR="00F32A4A" w:rsidRDefault="00F32A4A" w:rsidP="00953208">
                            <w:pPr>
                              <w:pStyle w:val="NoteLevel1"/>
                              <w:numPr>
                                <w:ilvl w:val="0"/>
                                <w:numId w:val="0"/>
                              </w:numPr>
                            </w:pPr>
                            <w:proofErr w:type="spellStart"/>
                            <w:r>
                              <w:t>Pigg</w:t>
                            </w:r>
                            <w:proofErr w:type="spellEnd"/>
                          </w:p>
                          <w:p w14:paraId="1EA3625E" w14:textId="77777777" w:rsidR="00F32A4A" w:rsidRPr="00055AA2" w:rsidRDefault="00F32A4A" w:rsidP="00953208">
                            <w:pPr>
                              <w:pStyle w:val="NoteLevel1"/>
                              <w:numPr>
                                <w:ilvl w:val="0"/>
                                <w:numId w:val="0"/>
                              </w:numPr>
                            </w:pPr>
                            <w:proofErr w:type="spellStart"/>
                            <w:r>
                              <w:t>Pigg</w:t>
                            </w:r>
                            <w:proofErr w:type="spellEnd"/>
                            <w:r>
                              <w:t xml:space="preserve"> et al</w:t>
                            </w:r>
                          </w:p>
                        </w:tc>
                        <w:tc>
                          <w:tcPr>
                            <w:tcW w:w="2513" w:type="dxa"/>
                          </w:tcPr>
                          <w:p w14:paraId="7D018078" w14:textId="77777777" w:rsidR="00F32A4A" w:rsidRPr="00055AA2" w:rsidRDefault="00F32A4A" w:rsidP="00953208">
                            <w:pPr>
                              <w:pStyle w:val="NoteLevel1"/>
                              <w:numPr>
                                <w:ilvl w:val="0"/>
                                <w:numId w:val="0"/>
                              </w:numPr>
                            </w:pPr>
                          </w:p>
                        </w:tc>
                      </w:tr>
                    </w:tbl>
                    <w:p w14:paraId="4EBE257A" w14:textId="77777777" w:rsidR="00F32A4A" w:rsidRDefault="00F32A4A" w:rsidP="00DC25F2">
                      <w:pPr>
                        <w:pStyle w:val="BodyText"/>
                      </w:pPr>
                    </w:p>
                    <w:p w14:paraId="6FB0ABA9" w14:textId="77777777" w:rsidR="00F32A4A" w:rsidRPr="00055AA2" w:rsidRDefault="00F32A4A" w:rsidP="00DC25F2">
                      <w:pPr>
                        <w:pStyle w:val="NoteLevel1"/>
                        <w:rPr>
                          <w:sz w:val="32"/>
                          <w:szCs w:val="32"/>
                        </w:rPr>
                      </w:pPr>
                      <w:r w:rsidRPr="00055AA2">
                        <w:rPr>
                          <w:sz w:val="32"/>
                          <w:szCs w:val="32"/>
                        </w:rPr>
                        <w:t>Week 1</w:t>
                      </w:r>
                      <w:r>
                        <w:rPr>
                          <w:sz w:val="32"/>
                          <w:szCs w:val="32"/>
                        </w:rPr>
                        <w:t>0</w:t>
                      </w:r>
                    </w:p>
                    <w:p w14:paraId="67B65346"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A120120" w14:textId="77777777" w:rsidTr="00953208">
                        <w:tc>
                          <w:tcPr>
                            <w:tcW w:w="1282" w:type="dxa"/>
                          </w:tcPr>
                          <w:p w14:paraId="58A59F63" w14:textId="77777777" w:rsidR="00F32A4A" w:rsidRPr="00055AA2" w:rsidRDefault="00F32A4A" w:rsidP="00953208">
                            <w:pPr>
                              <w:pStyle w:val="NoteLevel1"/>
                              <w:numPr>
                                <w:ilvl w:val="0"/>
                                <w:numId w:val="0"/>
                              </w:numPr>
                            </w:pPr>
                            <w:r>
                              <w:t>Mar 30</w:t>
                            </w:r>
                          </w:p>
                        </w:tc>
                        <w:tc>
                          <w:tcPr>
                            <w:tcW w:w="3060" w:type="dxa"/>
                          </w:tcPr>
                          <w:p w14:paraId="64E07593" w14:textId="21389B72" w:rsidR="00F32A4A" w:rsidRDefault="00F32A4A" w:rsidP="00953208">
                            <w:pPr>
                              <w:pStyle w:val="NoteLevel1"/>
                              <w:numPr>
                                <w:ilvl w:val="0"/>
                                <w:numId w:val="0"/>
                              </w:numPr>
                            </w:pPr>
                            <w:r>
                              <w:t>Arroyo (Ch. 1-3)</w:t>
                            </w:r>
                          </w:p>
                          <w:p w14:paraId="120B75BA" w14:textId="77777777" w:rsidR="00F32A4A" w:rsidRPr="00055AA2" w:rsidRDefault="00F32A4A" w:rsidP="00953208">
                            <w:pPr>
                              <w:pStyle w:val="NoteLevel1"/>
                              <w:numPr>
                                <w:ilvl w:val="0"/>
                                <w:numId w:val="0"/>
                              </w:numPr>
                            </w:pPr>
                            <w:proofErr w:type="spellStart"/>
                            <w:r>
                              <w:t>Baepler</w:t>
                            </w:r>
                            <w:proofErr w:type="spellEnd"/>
                            <w:r>
                              <w:t xml:space="preserve"> &amp; Reynolds</w:t>
                            </w:r>
                          </w:p>
                        </w:tc>
                        <w:tc>
                          <w:tcPr>
                            <w:tcW w:w="2513" w:type="dxa"/>
                          </w:tcPr>
                          <w:p w14:paraId="5CB01492" w14:textId="569BB813" w:rsidR="00F32A4A" w:rsidRPr="00055AA2" w:rsidRDefault="00F32A4A" w:rsidP="00953208">
                            <w:pPr>
                              <w:pStyle w:val="NoteLevel1"/>
                              <w:numPr>
                                <w:ilvl w:val="0"/>
                                <w:numId w:val="0"/>
                              </w:numPr>
                            </w:pPr>
                            <w:r>
                              <w:t>SL seminar</w:t>
                            </w:r>
                          </w:p>
                        </w:tc>
                      </w:tr>
                      <w:tr w:rsidR="00F32A4A" w14:paraId="220B2876" w14:textId="77777777" w:rsidTr="00953208">
                        <w:tc>
                          <w:tcPr>
                            <w:tcW w:w="1282" w:type="dxa"/>
                          </w:tcPr>
                          <w:p w14:paraId="4FC20B88" w14:textId="77777777" w:rsidR="00F32A4A" w:rsidRPr="00055AA2" w:rsidRDefault="00F32A4A" w:rsidP="00953208">
                            <w:pPr>
                              <w:pStyle w:val="NoteLevel1"/>
                              <w:numPr>
                                <w:ilvl w:val="0"/>
                                <w:numId w:val="0"/>
                              </w:numPr>
                            </w:pPr>
                            <w:r>
                              <w:t>Apr 1</w:t>
                            </w:r>
                          </w:p>
                        </w:tc>
                        <w:tc>
                          <w:tcPr>
                            <w:tcW w:w="3060" w:type="dxa"/>
                          </w:tcPr>
                          <w:p w14:paraId="27F0FAC9" w14:textId="13B03411" w:rsidR="00F32A4A" w:rsidRDefault="00F32A4A" w:rsidP="00953208">
                            <w:pPr>
                              <w:pStyle w:val="NoteLevel1"/>
                              <w:numPr>
                                <w:ilvl w:val="0"/>
                                <w:numId w:val="0"/>
                              </w:numPr>
                            </w:pPr>
                            <w:r>
                              <w:t>Arroyo (Ch. 4-6)</w:t>
                            </w:r>
                          </w:p>
                          <w:p w14:paraId="62413141" w14:textId="62D1AF22" w:rsidR="00F32A4A" w:rsidRPr="00055AA2" w:rsidRDefault="00F32A4A" w:rsidP="00953208">
                            <w:pPr>
                              <w:pStyle w:val="NoteLevel1"/>
                              <w:numPr>
                                <w:ilvl w:val="0"/>
                                <w:numId w:val="0"/>
                              </w:numPr>
                            </w:pPr>
                            <w:proofErr w:type="spellStart"/>
                            <w:r>
                              <w:t>Warzecka</w:t>
                            </w:r>
                            <w:proofErr w:type="spellEnd"/>
                          </w:p>
                        </w:tc>
                        <w:tc>
                          <w:tcPr>
                            <w:tcW w:w="2513" w:type="dxa"/>
                          </w:tcPr>
                          <w:p w14:paraId="7A0B6413" w14:textId="77777777" w:rsidR="00F32A4A" w:rsidRPr="00055AA2" w:rsidRDefault="00F32A4A" w:rsidP="00953208">
                            <w:pPr>
                              <w:pStyle w:val="NoteLevel1"/>
                              <w:numPr>
                                <w:ilvl w:val="0"/>
                                <w:numId w:val="0"/>
                              </w:numPr>
                            </w:pPr>
                          </w:p>
                        </w:tc>
                      </w:tr>
                    </w:tbl>
                    <w:p w14:paraId="211BFE93" w14:textId="77777777" w:rsidR="00F32A4A" w:rsidRDefault="00F32A4A" w:rsidP="00DC25F2">
                      <w:pPr>
                        <w:pStyle w:val="BodyText"/>
                      </w:pPr>
                    </w:p>
                    <w:p w14:paraId="4A0220B9" w14:textId="77777777" w:rsidR="00F32A4A" w:rsidRPr="00055AA2" w:rsidRDefault="00F32A4A" w:rsidP="00DC25F2">
                      <w:pPr>
                        <w:pStyle w:val="NoteLevel1"/>
                        <w:rPr>
                          <w:sz w:val="32"/>
                          <w:szCs w:val="32"/>
                        </w:rPr>
                      </w:pPr>
                      <w:r w:rsidRPr="00055AA2">
                        <w:rPr>
                          <w:sz w:val="32"/>
                          <w:szCs w:val="32"/>
                        </w:rPr>
                        <w:t>Week 1</w:t>
                      </w:r>
                      <w:r>
                        <w:rPr>
                          <w:sz w:val="32"/>
                          <w:szCs w:val="32"/>
                        </w:rPr>
                        <w:t>1</w:t>
                      </w:r>
                    </w:p>
                    <w:p w14:paraId="4EAE3272" w14:textId="77777777" w:rsidR="00F32A4A" w:rsidRDefault="00F32A4A" w:rsidP="00DC25F2">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58F148B" w14:textId="77777777" w:rsidTr="00953208">
                        <w:tc>
                          <w:tcPr>
                            <w:tcW w:w="1282" w:type="dxa"/>
                          </w:tcPr>
                          <w:p w14:paraId="0BD22612" w14:textId="77777777" w:rsidR="00F32A4A" w:rsidRPr="00055AA2" w:rsidRDefault="00F32A4A" w:rsidP="00953208">
                            <w:pPr>
                              <w:pStyle w:val="NoteLevel1"/>
                              <w:numPr>
                                <w:ilvl w:val="0"/>
                                <w:numId w:val="0"/>
                              </w:numPr>
                            </w:pPr>
                            <w:r>
                              <w:t>Apr 6</w:t>
                            </w:r>
                          </w:p>
                        </w:tc>
                        <w:tc>
                          <w:tcPr>
                            <w:tcW w:w="3060" w:type="dxa"/>
                          </w:tcPr>
                          <w:p w14:paraId="180B2E2C" w14:textId="77777777" w:rsidR="00F32A4A" w:rsidRPr="00055AA2" w:rsidRDefault="00F32A4A" w:rsidP="00953208">
                            <w:pPr>
                              <w:pStyle w:val="NoteLevel1"/>
                              <w:numPr>
                                <w:ilvl w:val="0"/>
                                <w:numId w:val="0"/>
                              </w:numPr>
                            </w:pPr>
                            <w:proofErr w:type="spellStart"/>
                            <w:r>
                              <w:t>Selber</w:t>
                            </w:r>
                            <w:proofErr w:type="spellEnd"/>
                          </w:p>
                        </w:tc>
                        <w:tc>
                          <w:tcPr>
                            <w:tcW w:w="2513" w:type="dxa"/>
                          </w:tcPr>
                          <w:p w14:paraId="7FF71935" w14:textId="2EF184C0" w:rsidR="00F32A4A" w:rsidRPr="00055AA2" w:rsidRDefault="00F32A4A" w:rsidP="00953208">
                            <w:pPr>
                              <w:pStyle w:val="NoteLevel1"/>
                              <w:numPr>
                                <w:ilvl w:val="0"/>
                                <w:numId w:val="0"/>
                              </w:numPr>
                            </w:pPr>
                            <w:r>
                              <w:t>SL seminar</w:t>
                            </w:r>
                          </w:p>
                        </w:tc>
                      </w:tr>
                      <w:tr w:rsidR="00F32A4A" w14:paraId="583C20CA" w14:textId="77777777" w:rsidTr="00953208">
                        <w:tc>
                          <w:tcPr>
                            <w:tcW w:w="1282" w:type="dxa"/>
                          </w:tcPr>
                          <w:p w14:paraId="1D13EFF1" w14:textId="77777777" w:rsidR="00F32A4A" w:rsidRPr="00055AA2" w:rsidRDefault="00F32A4A" w:rsidP="00953208">
                            <w:pPr>
                              <w:pStyle w:val="NoteLevel1"/>
                              <w:numPr>
                                <w:ilvl w:val="0"/>
                                <w:numId w:val="0"/>
                              </w:numPr>
                            </w:pPr>
                            <w:r>
                              <w:t>Apr 8</w:t>
                            </w:r>
                          </w:p>
                        </w:tc>
                        <w:tc>
                          <w:tcPr>
                            <w:tcW w:w="3060" w:type="dxa"/>
                          </w:tcPr>
                          <w:p w14:paraId="20E8A30E" w14:textId="77777777" w:rsidR="00F32A4A" w:rsidRPr="00055AA2" w:rsidRDefault="00F32A4A" w:rsidP="00953208">
                            <w:pPr>
                              <w:pStyle w:val="NoteLevel1"/>
                              <w:numPr>
                                <w:ilvl w:val="0"/>
                                <w:numId w:val="0"/>
                              </w:numPr>
                            </w:pPr>
                            <w:proofErr w:type="spellStart"/>
                            <w:r>
                              <w:t>Selber</w:t>
                            </w:r>
                            <w:proofErr w:type="spellEnd"/>
                          </w:p>
                        </w:tc>
                        <w:tc>
                          <w:tcPr>
                            <w:tcW w:w="2513" w:type="dxa"/>
                          </w:tcPr>
                          <w:p w14:paraId="17C413E6" w14:textId="043DA232" w:rsidR="00F32A4A" w:rsidRPr="00055AA2" w:rsidRDefault="00F32A4A" w:rsidP="00953208">
                            <w:pPr>
                              <w:pStyle w:val="NoteLevel1"/>
                              <w:numPr>
                                <w:ilvl w:val="0"/>
                                <w:numId w:val="0"/>
                              </w:numPr>
                            </w:pPr>
                            <w:r>
                              <w:t>2</w:t>
                            </w:r>
                            <w:r w:rsidRPr="00354AC6">
                              <w:rPr>
                                <w:vertAlign w:val="superscript"/>
                              </w:rPr>
                              <w:t>nd</w:t>
                            </w:r>
                            <w:r>
                              <w:t xml:space="preserve"> project draft due</w:t>
                            </w:r>
                          </w:p>
                        </w:tc>
                      </w:tr>
                    </w:tbl>
                    <w:p w14:paraId="15C2D51B" w14:textId="77777777" w:rsidR="00F32A4A" w:rsidRDefault="00F32A4A" w:rsidP="00DC25F2">
                      <w:pPr>
                        <w:pStyle w:val="BodyText"/>
                      </w:pPr>
                    </w:p>
                    <w:p w14:paraId="4D513191" w14:textId="77777777" w:rsidR="00F32A4A" w:rsidRDefault="00F32A4A" w:rsidP="00DC25F2">
                      <w:pPr>
                        <w:pStyle w:val="NoteLevel1"/>
                        <w:numPr>
                          <w:ilvl w:val="0"/>
                          <w:numId w:val="0"/>
                        </w:numPr>
                        <w:rPr>
                          <w:rFonts w:asciiTheme="minorHAnsi" w:hAnsiTheme="minorHAnsi"/>
                          <w:color w:val="595959" w:themeColor="text1" w:themeTint="A6"/>
                          <w:sz w:val="20"/>
                        </w:rPr>
                      </w:pPr>
                    </w:p>
                  </w:txbxContent>
                </v:textbox>
                <w10:wrap type="tight" anchorx="page" anchory="page"/>
              </v:shape>
            </w:pict>
          </mc:Fallback>
        </mc:AlternateContent>
      </w:r>
      <w:r w:rsidR="001C403C">
        <w:rPr>
          <w:noProof/>
        </w:rPr>
        <mc:AlternateContent>
          <mc:Choice Requires="wps">
            <w:drawing>
              <wp:anchor distT="0" distB="0" distL="114300" distR="114300" simplePos="0" relativeHeight="251671625" behindDoc="0" locked="0" layoutInCell="1" allowOverlap="1" wp14:anchorId="45EBFD28" wp14:editId="07F02FD0">
                <wp:simplePos x="0" y="0"/>
                <wp:positionH relativeFrom="page">
                  <wp:posOffset>546100</wp:posOffset>
                </wp:positionH>
                <wp:positionV relativeFrom="page">
                  <wp:posOffset>2303780</wp:posOffset>
                </wp:positionV>
                <wp:extent cx="1828800" cy="287020"/>
                <wp:effectExtent l="0" t="0" r="0" b="17780"/>
                <wp:wrapTight wrapText="bothSides">
                  <wp:wrapPolygon edited="0">
                    <wp:start x="300" y="0"/>
                    <wp:lineTo x="300" y="21027"/>
                    <wp:lineTo x="21000" y="21027"/>
                    <wp:lineTo x="21000" y="0"/>
                    <wp:lineTo x="300" y="0"/>
                  </wp:wrapPolygon>
                </wp:wrapTight>
                <wp:docPr id="6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0676B9" w14:textId="6887C84C" w:rsidR="00F32A4A" w:rsidRPr="00D859EC" w:rsidRDefault="00F32A4A" w:rsidP="00950014">
                            <w:pPr>
                              <w:pStyle w:val="Heading4"/>
                            </w:pPr>
                            <w:r>
                              <w:t>Grade Breakdown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43pt;margin-top:181.4pt;width:2in;height:22.6pt;z-index:251671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" filled="f" stroked="f">
                <v:textbox inset=",0,,0">
                  <w:txbxContent>
                    <w:p w14:paraId="280676B9" w14:textId="6887C84C" w:rsidR="00F32A4A" w:rsidRPr="00D859EC" w:rsidRDefault="00F32A4A" w:rsidP="00950014">
                      <w:pPr>
                        <w:pStyle w:val="Heading4"/>
                      </w:pPr>
                      <w:r>
                        <w:t>Grade Breakdown</w:t>
                      </w:r>
                    </w:p>
                  </w:txbxContent>
                </v:textbox>
                <w10:wrap type="tight" anchorx="page" anchory="page"/>
              </v:shape>
            </w:pict>
          </mc:Fallback>
        </mc:AlternateContent>
      </w:r>
      <w:r w:rsidR="001C403C">
        <w:rPr>
          <w:noProof/>
        </w:rPr>
        <mc:AlternateContent>
          <mc:Choice Requires="wps">
            <w:drawing>
              <wp:anchor distT="0" distB="0" distL="114300" distR="114300" simplePos="0" relativeHeight="251670601" behindDoc="0" locked="0" layoutInCell="1" allowOverlap="1" wp14:anchorId="1B7D7383" wp14:editId="2466E980">
                <wp:simplePos x="0" y="0"/>
                <wp:positionH relativeFrom="page">
                  <wp:posOffset>546100</wp:posOffset>
                </wp:positionH>
                <wp:positionV relativeFrom="page">
                  <wp:posOffset>1981200</wp:posOffset>
                </wp:positionV>
                <wp:extent cx="1828800" cy="6324600"/>
                <wp:effectExtent l="0" t="0" r="0" b="0"/>
                <wp:wrapTight wrapText="bothSides">
                  <wp:wrapPolygon edited="0">
                    <wp:start x="300" y="0"/>
                    <wp:lineTo x="300" y="21513"/>
                    <wp:lineTo x="21000" y="21513"/>
                    <wp:lineTo x="21000" y="0"/>
                    <wp:lineTo x="300" y="0"/>
                  </wp:wrapPolygon>
                </wp:wrapTight>
                <wp:docPr id="6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8E7544B" w14:textId="5B7E973E" w:rsidR="00F32A4A" w:rsidRPr="0001601C" w:rsidRDefault="00F32A4A" w:rsidP="00950014">
                            <w:pPr>
                              <w:pStyle w:val="BodyText"/>
                              <w:rPr>
                                <w:sz w:val="24"/>
                              </w:rPr>
                            </w:pPr>
                          </w:p>
                          <w:tbl>
                            <w:tblPr>
                              <w:tblStyle w:val="TableGrid"/>
                              <w:tblW w:w="0" w:type="auto"/>
                              <w:tblLook w:val="04A0" w:firstRow="1" w:lastRow="0" w:firstColumn="1" w:lastColumn="0" w:noHBand="0" w:noVBand="1"/>
                            </w:tblPr>
                            <w:tblGrid>
                              <w:gridCol w:w="1604"/>
                              <w:gridCol w:w="1219"/>
                            </w:tblGrid>
                            <w:tr w:rsidR="00F32A4A" w14:paraId="26B27D9B" w14:textId="77777777" w:rsidTr="003434DD">
                              <w:tc>
                                <w:tcPr>
                                  <w:tcW w:w="1604" w:type="dxa"/>
                                </w:tcPr>
                                <w:p w14:paraId="0D1E2908" w14:textId="042E43AD" w:rsidR="00F32A4A" w:rsidRPr="001C403C" w:rsidRDefault="00F32A4A" w:rsidP="00950014">
                                  <w:pPr>
                                    <w:pStyle w:val="BodyText"/>
                                    <w:rPr>
                                      <w:color w:val="auto"/>
                                      <w:sz w:val="24"/>
                                    </w:rPr>
                                  </w:pPr>
                                  <w:r w:rsidRPr="001C403C">
                                    <w:rPr>
                                      <w:color w:val="auto"/>
                                      <w:sz w:val="24"/>
                                    </w:rPr>
                                    <w:t xml:space="preserve">Portfolio—all parts in the portfolio are weighted the same </w:t>
                                  </w:r>
                                </w:p>
                              </w:tc>
                              <w:tc>
                                <w:tcPr>
                                  <w:tcW w:w="1219" w:type="dxa"/>
                                </w:tcPr>
                                <w:p w14:paraId="5918C7B6" w14:textId="51047851" w:rsidR="00F32A4A" w:rsidRPr="001C403C" w:rsidRDefault="00F32A4A" w:rsidP="00950014">
                                  <w:pPr>
                                    <w:pStyle w:val="BodyText"/>
                                    <w:rPr>
                                      <w:color w:val="auto"/>
                                      <w:sz w:val="24"/>
                                    </w:rPr>
                                  </w:pPr>
                                  <w:r>
                                    <w:rPr>
                                      <w:color w:val="auto"/>
                                      <w:sz w:val="24"/>
                                    </w:rPr>
                                    <w:t>90</w:t>
                                  </w:r>
                                </w:p>
                              </w:tc>
                            </w:tr>
                            <w:tr w:rsidR="00F32A4A" w14:paraId="5A9DCB23" w14:textId="77777777" w:rsidTr="003434DD">
                              <w:tc>
                                <w:tcPr>
                                  <w:tcW w:w="1604" w:type="dxa"/>
                                </w:tcPr>
                                <w:p w14:paraId="28896E77" w14:textId="52A8CF57" w:rsidR="00F32A4A" w:rsidRPr="001C403C" w:rsidRDefault="00F32A4A" w:rsidP="00950014">
                                  <w:pPr>
                                    <w:pStyle w:val="BodyText"/>
                                    <w:rPr>
                                      <w:color w:val="auto"/>
                                      <w:sz w:val="24"/>
                                    </w:rPr>
                                  </w:pPr>
                                  <w:r w:rsidRPr="001C403C">
                                    <w:rPr>
                                      <w:color w:val="auto"/>
                                      <w:sz w:val="24"/>
                                    </w:rPr>
                                    <w:t>Participation</w:t>
                                  </w:r>
                                </w:p>
                              </w:tc>
                              <w:tc>
                                <w:tcPr>
                                  <w:tcW w:w="1219" w:type="dxa"/>
                                </w:tcPr>
                                <w:p w14:paraId="3B5F85D3" w14:textId="1BBEAD43" w:rsidR="00F32A4A" w:rsidRPr="001C403C" w:rsidRDefault="00F32A4A" w:rsidP="00950014">
                                  <w:pPr>
                                    <w:pStyle w:val="BodyText"/>
                                    <w:rPr>
                                      <w:color w:val="auto"/>
                                      <w:sz w:val="24"/>
                                    </w:rPr>
                                  </w:pPr>
                                  <w:r>
                                    <w:rPr>
                                      <w:color w:val="auto"/>
                                      <w:sz w:val="24"/>
                                    </w:rPr>
                                    <w:t>10</w:t>
                                  </w:r>
                                </w:p>
                              </w:tc>
                            </w:tr>
                          </w:tbl>
                          <w:p w14:paraId="1718A88A" w14:textId="3C1BFDE0" w:rsidR="00F32A4A" w:rsidRDefault="00F32A4A" w:rsidP="00950014">
                            <w:pPr>
                              <w:pStyle w:val="BodyText"/>
                              <w:rPr>
                                <w:sz w:val="24"/>
                              </w:rPr>
                            </w:pPr>
                          </w:p>
                          <w:p w14:paraId="79DAF3B4" w14:textId="77777777" w:rsidR="00F32A4A" w:rsidRDefault="00F32A4A" w:rsidP="00950014">
                            <w:pPr>
                              <w:pStyle w:val="BodyText"/>
                              <w:rPr>
                                <w:sz w:val="24"/>
                              </w:rPr>
                            </w:pPr>
                          </w:p>
                          <w:p w14:paraId="0423193F" w14:textId="78B15850" w:rsidR="00F32A4A" w:rsidRDefault="00F32A4A" w:rsidP="001C403C">
                            <w:pPr>
                              <w:pStyle w:val="Heading4"/>
                            </w:pPr>
                            <w:r>
                              <w:t>Grade Scale</w:t>
                            </w:r>
                          </w:p>
                          <w:p w14:paraId="71D89672" w14:textId="77777777" w:rsidR="00F32A4A" w:rsidRDefault="00F32A4A" w:rsidP="001C403C">
                            <w:pPr>
                              <w:pStyle w:val="Heading4"/>
                            </w:pPr>
                          </w:p>
                          <w:tbl>
                            <w:tblPr>
                              <w:tblStyle w:val="TableGrid"/>
                              <w:tblW w:w="0" w:type="auto"/>
                              <w:tblLook w:val="04A0" w:firstRow="1" w:lastRow="0" w:firstColumn="1" w:lastColumn="0" w:noHBand="0" w:noVBand="1"/>
                            </w:tblPr>
                            <w:tblGrid>
                              <w:gridCol w:w="922"/>
                              <w:gridCol w:w="1800"/>
                            </w:tblGrid>
                            <w:tr w:rsidR="00F32A4A" w14:paraId="79163897" w14:textId="77777777" w:rsidTr="001C403C">
                              <w:tc>
                                <w:tcPr>
                                  <w:tcW w:w="922" w:type="dxa"/>
                                </w:tcPr>
                                <w:p w14:paraId="2679BD2F" w14:textId="2FCA9139" w:rsidR="00F32A4A" w:rsidRPr="001C403C" w:rsidRDefault="00F32A4A" w:rsidP="001C403C">
                                  <w:pPr>
                                    <w:pStyle w:val="Heading4"/>
                                    <w:outlineLvl w:val="3"/>
                                  </w:pPr>
                                  <w:r w:rsidRPr="001C403C">
                                    <w:t>A</w:t>
                                  </w:r>
                                </w:p>
                              </w:tc>
                              <w:tc>
                                <w:tcPr>
                                  <w:tcW w:w="1800" w:type="dxa"/>
                                </w:tcPr>
                                <w:p w14:paraId="275B6AA0" w14:textId="4CA6E2FC" w:rsidR="00F32A4A" w:rsidRPr="001C403C" w:rsidRDefault="00F32A4A" w:rsidP="001C403C">
                                  <w:pPr>
                                    <w:pStyle w:val="Heading4"/>
                                    <w:outlineLvl w:val="3"/>
                                    <w:rPr>
                                      <w:b w:val="0"/>
                                    </w:rPr>
                                  </w:pPr>
                                  <w:r w:rsidRPr="001C403C">
                                    <w:rPr>
                                      <w:b w:val="0"/>
                                    </w:rPr>
                                    <w:t>90-100</w:t>
                                  </w:r>
                                </w:p>
                              </w:tc>
                            </w:tr>
                            <w:tr w:rsidR="00F32A4A" w14:paraId="0885D1AF" w14:textId="77777777" w:rsidTr="001C403C">
                              <w:tc>
                                <w:tcPr>
                                  <w:tcW w:w="922" w:type="dxa"/>
                                </w:tcPr>
                                <w:p w14:paraId="6485E919" w14:textId="395EBC42" w:rsidR="00F32A4A" w:rsidRPr="001C403C" w:rsidRDefault="00F32A4A" w:rsidP="001C403C">
                                  <w:pPr>
                                    <w:pStyle w:val="Heading4"/>
                                    <w:outlineLvl w:val="3"/>
                                  </w:pPr>
                                  <w:r w:rsidRPr="001C403C">
                                    <w:t>B</w:t>
                                  </w:r>
                                </w:p>
                              </w:tc>
                              <w:tc>
                                <w:tcPr>
                                  <w:tcW w:w="1800" w:type="dxa"/>
                                </w:tcPr>
                                <w:p w14:paraId="004C41D2" w14:textId="0268FA3C" w:rsidR="00F32A4A" w:rsidRPr="001C403C" w:rsidRDefault="00F32A4A" w:rsidP="001C403C">
                                  <w:pPr>
                                    <w:pStyle w:val="Heading4"/>
                                    <w:outlineLvl w:val="3"/>
                                    <w:rPr>
                                      <w:b w:val="0"/>
                                    </w:rPr>
                                  </w:pPr>
                                  <w:r w:rsidRPr="001C403C">
                                    <w:rPr>
                                      <w:b w:val="0"/>
                                    </w:rPr>
                                    <w:t>80-89</w:t>
                                  </w:r>
                                </w:p>
                              </w:tc>
                            </w:tr>
                            <w:tr w:rsidR="00F32A4A" w14:paraId="39D01AC1" w14:textId="77777777" w:rsidTr="001C403C">
                              <w:tc>
                                <w:tcPr>
                                  <w:tcW w:w="922" w:type="dxa"/>
                                </w:tcPr>
                                <w:p w14:paraId="10C9E97D" w14:textId="10548380" w:rsidR="00F32A4A" w:rsidRPr="001C403C" w:rsidRDefault="00F32A4A" w:rsidP="001C403C">
                                  <w:pPr>
                                    <w:pStyle w:val="Heading4"/>
                                    <w:outlineLvl w:val="3"/>
                                  </w:pPr>
                                  <w:r w:rsidRPr="001C403C">
                                    <w:t>C</w:t>
                                  </w:r>
                                </w:p>
                              </w:tc>
                              <w:tc>
                                <w:tcPr>
                                  <w:tcW w:w="1800" w:type="dxa"/>
                                </w:tcPr>
                                <w:p w14:paraId="2D0F2A22" w14:textId="154585B8" w:rsidR="00F32A4A" w:rsidRPr="001C403C" w:rsidRDefault="00F32A4A" w:rsidP="001C403C">
                                  <w:pPr>
                                    <w:pStyle w:val="Heading4"/>
                                    <w:outlineLvl w:val="3"/>
                                    <w:rPr>
                                      <w:b w:val="0"/>
                                    </w:rPr>
                                  </w:pPr>
                                  <w:r w:rsidRPr="001C403C">
                                    <w:rPr>
                                      <w:b w:val="0"/>
                                    </w:rPr>
                                    <w:t>70-79</w:t>
                                  </w:r>
                                </w:p>
                              </w:tc>
                            </w:tr>
                            <w:tr w:rsidR="00F32A4A" w14:paraId="50B49BCD" w14:textId="77777777" w:rsidTr="001C403C">
                              <w:tc>
                                <w:tcPr>
                                  <w:tcW w:w="922" w:type="dxa"/>
                                </w:tcPr>
                                <w:p w14:paraId="7F9F2960" w14:textId="2727A183" w:rsidR="00F32A4A" w:rsidRPr="001C403C" w:rsidRDefault="00F32A4A" w:rsidP="001C403C">
                                  <w:pPr>
                                    <w:pStyle w:val="Heading4"/>
                                    <w:outlineLvl w:val="3"/>
                                  </w:pPr>
                                  <w:r w:rsidRPr="001C403C">
                                    <w:t>D</w:t>
                                  </w:r>
                                </w:p>
                              </w:tc>
                              <w:tc>
                                <w:tcPr>
                                  <w:tcW w:w="1800" w:type="dxa"/>
                                </w:tcPr>
                                <w:p w14:paraId="18034682" w14:textId="366BE4E0" w:rsidR="00F32A4A" w:rsidRPr="001C403C" w:rsidRDefault="00F32A4A" w:rsidP="001C403C">
                                  <w:pPr>
                                    <w:pStyle w:val="Heading4"/>
                                    <w:outlineLvl w:val="3"/>
                                    <w:rPr>
                                      <w:b w:val="0"/>
                                    </w:rPr>
                                  </w:pPr>
                                  <w:r w:rsidRPr="001C403C">
                                    <w:rPr>
                                      <w:b w:val="0"/>
                                    </w:rPr>
                                    <w:t>60-69</w:t>
                                  </w:r>
                                </w:p>
                              </w:tc>
                            </w:tr>
                            <w:tr w:rsidR="00F32A4A" w14:paraId="74E928AE" w14:textId="77777777" w:rsidTr="001C403C">
                              <w:tc>
                                <w:tcPr>
                                  <w:tcW w:w="922" w:type="dxa"/>
                                </w:tcPr>
                                <w:p w14:paraId="3BC9F89D" w14:textId="64382763" w:rsidR="00F32A4A" w:rsidRPr="001C403C" w:rsidRDefault="00F32A4A" w:rsidP="001C403C">
                                  <w:pPr>
                                    <w:pStyle w:val="Heading4"/>
                                    <w:outlineLvl w:val="3"/>
                                  </w:pPr>
                                  <w:r w:rsidRPr="001C403C">
                                    <w:t>F</w:t>
                                  </w:r>
                                </w:p>
                              </w:tc>
                              <w:tc>
                                <w:tcPr>
                                  <w:tcW w:w="1800" w:type="dxa"/>
                                </w:tcPr>
                                <w:p w14:paraId="4E538383" w14:textId="777AD899" w:rsidR="00F32A4A" w:rsidRPr="001C403C" w:rsidRDefault="00F32A4A" w:rsidP="001C403C">
                                  <w:pPr>
                                    <w:pStyle w:val="Heading4"/>
                                    <w:outlineLvl w:val="3"/>
                                    <w:rPr>
                                      <w:b w:val="0"/>
                                    </w:rPr>
                                  </w:pPr>
                                  <w:proofErr w:type="gramStart"/>
                                  <w:r>
                                    <w:rPr>
                                      <w:b w:val="0"/>
                                    </w:rPr>
                                    <w:t>5</w:t>
                                  </w:r>
                                  <w:r w:rsidRPr="001C403C">
                                    <w:rPr>
                                      <w:b w:val="0"/>
                                    </w:rPr>
                                    <w:t>9…..</w:t>
                                  </w:r>
                                  <w:proofErr w:type="gramEnd"/>
                                </w:p>
                              </w:tc>
                            </w:tr>
                          </w:tbl>
                          <w:p w14:paraId="1D107E0A" w14:textId="77777777" w:rsidR="00F32A4A" w:rsidRDefault="00F32A4A" w:rsidP="001C403C">
                            <w:pPr>
                              <w:pStyle w:val="Heading4"/>
                            </w:pPr>
                          </w:p>
                          <w:p w14:paraId="0C140FDD" w14:textId="77777777" w:rsidR="00F32A4A" w:rsidRPr="00D859EC" w:rsidRDefault="00F32A4A" w:rsidP="001C403C">
                            <w:pPr>
                              <w:pStyle w:val="Heading4"/>
                            </w:pPr>
                          </w:p>
                          <w:p w14:paraId="5FC42DEF" w14:textId="77777777" w:rsidR="00F32A4A" w:rsidRPr="0001601C" w:rsidRDefault="00F32A4A" w:rsidP="00950014">
                            <w:pPr>
                              <w:pStyle w:val="BodyText"/>
                              <w:rPr>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3pt;margin-top:156pt;width:2in;height:498pt;z-index:2516706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" mv:complextextbox="1" filled="f" stroked="f">
                <v:textbox inset=",0,,0">
                  <w:txbxContent>
                    <w:p w14:paraId="18E7544B" w14:textId="5B7E973E" w:rsidR="00F32A4A" w:rsidRPr="0001601C" w:rsidRDefault="00F32A4A" w:rsidP="00950014">
                      <w:pPr>
                        <w:pStyle w:val="BodyText"/>
                        <w:rPr>
                          <w:sz w:val="24"/>
                        </w:rPr>
                      </w:pPr>
                    </w:p>
                    <w:tbl>
                      <w:tblPr>
                        <w:tblStyle w:val="TableGrid"/>
                        <w:tblW w:w="0" w:type="auto"/>
                        <w:tblLook w:val="04A0" w:firstRow="1" w:lastRow="0" w:firstColumn="1" w:lastColumn="0" w:noHBand="0" w:noVBand="1"/>
                      </w:tblPr>
                      <w:tblGrid>
                        <w:gridCol w:w="1604"/>
                        <w:gridCol w:w="1219"/>
                      </w:tblGrid>
                      <w:tr w:rsidR="00F32A4A" w14:paraId="26B27D9B" w14:textId="77777777" w:rsidTr="003434DD">
                        <w:tc>
                          <w:tcPr>
                            <w:tcW w:w="1604" w:type="dxa"/>
                          </w:tcPr>
                          <w:p w14:paraId="0D1E2908" w14:textId="042E43AD" w:rsidR="00F32A4A" w:rsidRPr="001C403C" w:rsidRDefault="00F32A4A" w:rsidP="00950014">
                            <w:pPr>
                              <w:pStyle w:val="BodyText"/>
                              <w:rPr>
                                <w:color w:val="auto"/>
                                <w:sz w:val="24"/>
                              </w:rPr>
                            </w:pPr>
                            <w:r w:rsidRPr="001C403C">
                              <w:rPr>
                                <w:color w:val="auto"/>
                                <w:sz w:val="24"/>
                              </w:rPr>
                              <w:t xml:space="preserve">Portfolio—all parts in the portfolio are weighted the same </w:t>
                            </w:r>
                          </w:p>
                        </w:tc>
                        <w:tc>
                          <w:tcPr>
                            <w:tcW w:w="1219" w:type="dxa"/>
                          </w:tcPr>
                          <w:p w14:paraId="5918C7B6" w14:textId="51047851" w:rsidR="00F32A4A" w:rsidRPr="001C403C" w:rsidRDefault="00F32A4A" w:rsidP="00950014">
                            <w:pPr>
                              <w:pStyle w:val="BodyText"/>
                              <w:rPr>
                                <w:color w:val="auto"/>
                                <w:sz w:val="24"/>
                              </w:rPr>
                            </w:pPr>
                            <w:r>
                              <w:rPr>
                                <w:color w:val="auto"/>
                                <w:sz w:val="24"/>
                              </w:rPr>
                              <w:t>90</w:t>
                            </w:r>
                          </w:p>
                        </w:tc>
                      </w:tr>
                      <w:tr w:rsidR="00F32A4A" w14:paraId="5A9DCB23" w14:textId="77777777" w:rsidTr="003434DD">
                        <w:tc>
                          <w:tcPr>
                            <w:tcW w:w="1604" w:type="dxa"/>
                          </w:tcPr>
                          <w:p w14:paraId="28896E77" w14:textId="52A8CF57" w:rsidR="00F32A4A" w:rsidRPr="001C403C" w:rsidRDefault="00F32A4A" w:rsidP="00950014">
                            <w:pPr>
                              <w:pStyle w:val="BodyText"/>
                              <w:rPr>
                                <w:color w:val="auto"/>
                                <w:sz w:val="24"/>
                              </w:rPr>
                            </w:pPr>
                            <w:r w:rsidRPr="001C403C">
                              <w:rPr>
                                <w:color w:val="auto"/>
                                <w:sz w:val="24"/>
                              </w:rPr>
                              <w:t>Participation</w:t>
                            </w:r>
                          </w:p>
                        </w:tc>
                        <w:tc>
                          <w:tcPr>
                            <w:tcW w:w="1219" w:type="dxa"/>
                          </w:tcPr>
                          <w:p w14:paraId="3B5F85D3" w14:textId="1BBEAD43" w:rsidR="00F32A4A" w:rsidRPr="001C403C" w:rsidRDefault="00F32A4A" w:rsidP="00950014">
                            <w:pPr>
                              <w:pStyle w:val="BodyText"/>
                              <w:rPr>
                                <w:color w:val="auto"/>
                                <w:sz w:val="24"/>
                              </w:rPr>
                            </w:pPr>
                            <w:r>
                              <w:rPr>
                                <w:color w:val="auto"/>
                                <w:sz w:val="24"/>
                              </w:rPr>
                              <w:t>10</w:t>
                            </w:r>
                          </w:p>
                        </w:tc>
                      </w:tr>
                    </w:tbl>
                    <w:p w14:paraId="1718A88A" w14:textId="3C1BFDE0" w:rsidR="00F32A4A" w:rsidRDefault="00F32A4A" w:rsidP="00950014">
                      <w:pPr>
                        <w:pStyle w:val="BodyText"/>
                        <w:rPr>
                          <w:sz w:val="24"/>
                        </w:rPr>
                      </w:pPr>
                    </w:p>
                    <w:p w14:paraId="79DAF3B4" w14:textId="77777777" w:rsidR="00F32A4A" w:rsidRDefault="00F32A4A" w:rsidP="00950014">
                      <w:pPr>
                        <w:pStyle w:val="BodyText"/>
                        <w:rPr>
                          <w:sz w:val="24"/>
                        </w:rPr>
                      </w:pPr>
                    </w:p>
                    <w:p w14:paraId="0423193F" w14:textId="78B15850" w:rsidR="00F32A4A" w:rsidRDefault="00F32A4A" w:rsidP="001C403C">
                      <w:pPr>
                        <w:pStyle w:val="Heading4"/>
                      </w:pPr>
                      <w:r>
                        <w:t>Grade Scale</w:t>
                      </w:r>
                    </w:p>
                    <w:p w14:paraId="71D89672" w14:textId="77777777" w:rsidR="00F32A4A" w:rsidRDefault="00F32A4A" w:rsidP="001C403C">
                      <w:pPr>
                        <w:pStyle w:val="Heading4"/>
                      </w:pPr>
                    </w:p>
                    <w:tbl>
                      <w:tblPr>
                        <w:tblStyle w:val="TableGrid"/>
                        <w:tblW w:w="0" w:type="auto"/>
                        <w:tblLook w:val="04A0" w:firstRow="1" w:lastRow="0" w:firstColumn="1" w:lastColumn="0" w:noHBand="0" w:noVBand="1"/>
                      </w:tblPr>
                      <w:tblGrid>
                        <w:gridCol w:w="922"/>
                        <w:gridCol w:w="1800"/>
                      </w:tblGrid>
                      <w:tr w:rsidR="00F32A4A" w14:paraId="79163897" w14:textId="77777777" w:rsidTr="001C403C">
                        <w:tc>
                          <w:tcPr>
                            <w:tcW w:w="922" w:type="dxa"/>
                          </w:tcPr>
                          <w:p w14:paraId="2679BD2F" w14:textId="2FCA9139" w:rsidR="00F32A4A" w:rsidRPr="001C403C" w:rsidRDefault="00F32A4A" w:rsidP="001C403C">
                            <w:pPr>
                              <w:pStyle w:val="Heading4"/>
                              <w:outlineLvl w:val="3"/>
                            </w:pPr>
                            <w:r w:rsidRPr="001C403C">
                              <w:t>A</w:t>
                            </w:r>
                          </w:p>
                        </w:tc>
                        <w:tc>
                          <w:tcPr>
                            <w:tcW w:w="1800" w:type="dxa"/>
                          </w:tcPr>
                          <w:p w14:paraId="275B6AA0" w14:textId="4CA6E2FC" w:rsidR="00F32A4A" w:rsidRPr="001C403C" w:rsidRDefault="00F32A4A" w:rsidP="001C403C">
                            <w:pPr>
                              <w:pStyle w:val="Heading4"/>
                              <w:outlineLvl w:val="3"/>
                              <w:rPr>
                                <w:b w:val="0"/>
                              </w:rPr>
                            </w:pPr>
                            <w:r w:rsidRPr="001C403C">
                              <w:rPr>
                                <w:b w:val="0"/>
                              </w:rPr>
                              <w:t>90-100</w:t>
                            </w:r>
                          </w:p>
                        </w:tc>
                      </w:tr>
                      <w:tr w:rsidR="00F32A4A" w14:paraId="0885D1AF" w14:textId="77777777" w:rsidTr="001C403C">
                        <w:tc>
                          <w:tcPr>
                            <w:tcW w:w="922" w:type="dxa"/>
                          </w:tcPr>
                          <w:p w14:paraId="6485E919" w14:textId="395EBC42" w:rsidR="00F32A4A" w:rsidRPr="001C403C" w:rsidRDefault="00F32A4A" w:rsidP="001C403C">
                            <w:pPr>
                              <w:pStyle w:val="Heading4"/>
                              <w:outlineLvl w:val="3"/>
                            </w:pPr>
                            <w:r w:rsidRPr="001C403C">
                              <w:t>B</w:t>
                            </w:r>
                          </w:p>
                        </w:tc>
                        <w:tc>
                          <w:tcPr>
                            <w:tcW w:w="1800" w:type="dxa"/>
                          </w:tcPr>
                          <w:p w14:paraId="004C41D2" w14:textId="0268FA3C" w:rsidR="00F32A4A" w:rsidRPr="001C403C" w:rsidRDefault="00F32A4A" w:rsidP="001C403C">
                            <w:pPr>
                              <w:pStyle w:val="Heading4"/>
                              <w:outlineLvl w:val="3"/>
                              <w:rPr>
                                <w:b w:val="0"/>
                              </w:rPr>
                            </w:pPr>
                            <w:r w:rsidRPr="001C403C">
                              <w:rPr>
                                <w:b w:val="0"/>
                              </w:rPr>
                              <w:t>80-89</w:t>
                            </w:r>
                          </w:p>
                        </w:tc>
                      </w:tr>
                      <w:tr w:rsidR="00F32A4A" w14:paraId="39D01AC1" w14:textId="77777777" w:rsidTr="001C403C">
                        <w:tc>
                          <w:tcPr>
                            <w:tcW w:w="922" w:type="dxa"/>
                          </w:tcPr>
                          <w:p w14:paraId="10C9E97D" w14:textId="10548380" w:rsidR="00F32A4A" w:rsidRPr="001C403C" w:rsidRDefault="00F32A4A" w:rsidP="001C403C">
                            <w:pPr>
                              <w:pStyle w:val="Heading4"/>
                              <w:outlineLvl w:val="3"/>
                            </w:pPr>
                            <w:r w:rsidRPr="001C403C">
                              <w:t>C</w:t>
                            </w:r>
                          </w:p>
                        </w:tc>
                        <w:tc>
                          <w:tcPr>
                            <w:tcW w:w="1800" w:type="dxa"/>
                          </w:tcPr>
                          <w:p w14:paraId="2D0F2A22" w14:textId="154585B8" w:rsidR="00F32A4A" w:rsidRPr="001C403C" w:rsidRDefault="00F32A4A" w:rsidP="001C403C">
                            <w:pPr>
                              <w:pStyle w:val="Heading4"/>
                              <w:outlineLvl w:val="3"/>
                              <w:rPr>
                                <w:b w:val="0"/>
                              </w:rPr>
                            </w:pPr>
                            <w:r w:rsidRPr="001C403C">
                              <w:rPr>
                                <w:b w:val="0"/>
                              </w:rPr>
                              <w:t>70-79</w:t>
                            </w:r>
                          </w:p>
                        </w:tc>
                      </w:tr>
                      <w:tr w:rsidR="00F32A4A" w14:paraId="50B49BCD" w14:textId="77777777" w:rsidTr="001C403C">
                        <w:tc>
                          <w:tcPr>
                            <w:tcW w:w="922" w:type="dxa"/>
                          </w:tcPr>
                          <w:p w14:paraId="7F9F2960" w14:textId="2727A183" w:rsidR="00F32A4A" w:rsidRPr="001C403C" w:rsidRDefault="00F32A4A" w:rsidP="001C403C">
                            <w:pPr>
                              <w:pStyle w:val="Heading4"/>
                              <w:outlineLvl w:val="3"/>
                            </w:pPr>
                            <w:r w:rsidRPr="001C403C">
                              <w:t>D</w:t>
                            </w:r>
                          </w:p>
                        </w:tc>
                        <w:tc>
                          <w:tcPr>
                            <w:tcW w:w="1800" w:type="dxa"/>
                          </w:tcPr>
                          <w:p w14:paraId="18034682" w14:textId="366BE4E0" w:rsidR="00F32A4A" w:rsidRPr="001C403C" w:rsidRDefault="00F32A4A" w:rsidP="001C403C">
                            <w:pPr>
                              <w:pStyle w:val="Heading4"/>
                              <w:outlineLvl w:val="3"/>
                              <w:rPr>
                                <w:b w:val="0"/>
                              </w:rPr>
                            </w:pPr>
                            <w:r w:rsidRPr="001C403C">
                              <w:rPr>
                                <w:b w:val="0"/>
                              </w:rPr>
                              <w:t>60-69</w:t>
                            </w:r>
                          </w:p>
                        </w:tc>
                      </w:tr>
                      <w:tr w:rsidR="00F32A4A" w14:paraId="74E928AE" w14:textId="77777777" w:rsidTr="001C403C">
                        <w:tc>
                          <w:tcPr>
                            <w:tcW w:w="922" w:type="dxa"/>
                          </w:tcPr>
                          <w:p w14:paraId="3BC9F89D" w14:textId="64382763" w:rsidR="00F32A4A" w:rsidRPr="001C403C" w:rsidRDefault="00F32A4A" w:rsidP="001C403C">
                            <w:pPr>
                              <w:pStyle w:val="Heading4"/>
                              <w:outlineLvl w:val="3"/>
                            </w:pPr>
                            <w:r w:rsidRPr="001C403C">
                              <w:t>F</w:t>
                            </w:r>
                          </w:p>
                        </w:tc>
                        <w:tc>
                          <w:tcPr>
                            <w:tcW w:w="1800" w:type="dxa"/>
                          </w:tcPr>
                          <w:p w14:paraId="4E538383" w14:textId="777AD899" w:rsidR="00F32A4A" w:rsidRPr="001C403C" w:rsidRDefault="00F32A4A" w:rsidP="001C403C">
                            <w:pPr>
                              <w:pStyle w:val="Heading4"/>
                              <w:outlineLvl w:val="3"/>
                              <w:rPr>
                                <w:b w:val="0"/>
                              </w:rPr>
                            </w:pPr>
                            <w:proofErr w:type="gramStart"/>
                            <w:r>
                              <w:rPr>
                                <w:b w:val="0"/>
                              </w:rPr>
                              <w:t>5</w:t>
                            </w:r>
                            <w:r w:rsidRPr="001C403C">
                              <w:rPr>
                                <w:b w:val="0"/>
                              </w:rPr>
                              <w:t>9…..</w:t>
                            </w:r>
                            <w:proofErr w:type="gramEnd"/>
                          </w:p>
                        </w:tc>
                      </w:tr>
                    </w:tbl>
                    <w:p w14:paraId="1D107E0A" w14:textId="77777777" w:rsidR="00F32A4A" w:rsidRDefault="00F32A4A" w:rsidP="001C403C">
                      <w:pPr>
                        <w:pStyle w:val="Heading4"/>
                      </w:pPr>
                    </w:p>
                    <w:p w14:paraId="0C140FDD" w14:textId="77777777" w:rsidR="00F32A4A" w:rsidRPr="00D859EC" w:rsidRDefault="00F32A4A" w:rsidP="001C403C">
                      <w:pPr>
                        <w:pStyle w:val="Heading4"/>
                      </w:pPr>
                    </w:p>
                    <w:p w14:paraId="5FC42DEF" w14:textId="77777777" w:rsidR="00F32A4A" w:rsidRPr="0001601C" w:rsidRDefault="00F32A4A" w:rsidP="00950014">
                      <w:pPr>
                        <w:pStyle w:val="BodyText"/>
                        <w:rPr>
                          <w:sz w:val="24"/>
                        </w:rPr>
                      </w:pPr>
                    </w:p>
                  </w:txbxContent>
                </v:textbox>
                <w10:wrap type="tight" anchorx="page" anchory="page"/>
              </v:shape>
            </w:pict>
          </mc:Fallback>
        </mc:AlternateContent>
      </w:r>
      <w:r w:rsidR="001C403C">
        <w:rPr>
          <w:noProof/>
        </w:rPr>
        <mc:AlternateContent>
          <mc:Choice Requires="wps">
            <w:drawing>
              <wp:anchor distT="0" distB="0" distL="114300" distR="114300" simplePos="0" relativeHeight="251669577" behindDoc="0" locked="0" layoutInCell="1" allowOverlap="1" wp14:anchorId="20AE8455" wp14:editId="1B188A0D">
                <wp:simplePos x="0" y="0"/>
                <wp:positionH relativeFrom="page">
                  <wp:posOffset>457200</wp:posOffset>
                </wp:positionH>
                <wp:positionV relativeFrom="page">
                  <wp:posOffset>629920</wp:posOffset>
                </wp:positionV>
                <wp:extent cx="2011680" cy="9144000"/>
                <wp:effectExtent l="0" t="0" r="0" b="0"/>
                <wp:wrapTight wrapText="bothSides">
                  <wp:wrapPolygon edited="0">
                    <wp:start x="1636" y="0"/>
                    <wp:lineTo x="0" y="300"/>
                    <wp:lineTo x="0" y="21540"/>
                    <wp:lineTo x="19636" y="21540"/>
                    <wp:lineTo x="19909" y="21540"/>
                    <wp:lineTo x="21273" y="21180"/>
                    <wp:lineTo x="21273" y="0"/>
                    <wp:lineTo x="1636" y="0"/>
                  </wp:wrapPolygon>
                </wp:wrapTight>
                <wp:docPr id="65" name="Round Diagonal Corner Rectangle 65"/>
                <wp:cNvGraphicFramePr/>
                <a:graphic xmlns:a="http://schemas.openxmlformats.org/drawingml/2006/main">
                  <a:graphicData uri="http://schemas.microsoft.com/office/word/2010/wordprocessingShape">
                    <wps:wsp>
                      <wps:cNvSpPr/>
                      <wps:spPr>
                        <a:xfrm>
                          <a:off x="0" y="0"/>
                          <a:ext cx="2011680" cy="91440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5" o:spid="_x0000_s1026" style="position:absolute;margin-left:36pt;margin-top:49.6pt;width:158.4pt;height:10in;z-index:2516695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011680,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" path="m335287,0l2011680,,2011680,,2011680,8808713c2011680,8993887,1861567,9144000,1676393,9144000l0,9144000,,9144000,,335287c0,150113,150113,,335287,0xe" fillcolor="#d6eefb [670]" stroked="f">
                <v:path arrowok="t" o:connecttype="custom" o:connectlocs="335287,0;2011680,0;2011680,0;2011680,8808713;1676393,9144000;0,9144000;0,9144000;0,335287;335287,0" o:connectangles="0,0,0,0,0,0,0,0,0"/>
                <w10:wrap type="tight" anchorx="page" anchory="page"/>
              </v:shape>
            </w:pict>
          </mc:Fallback>
        </mc:AlternateContent>
      </w:r>
      <w:r w:rsidR="00953208">
        <w:rPr>
          <w:noProof/>
        </w:rPr>
        <w:drawing>
          <wp:anchor distT="0" distB="0" distL="114300" distR="114300" simplePos="0" relativeHeight="251674697" behindDoc="0" locked="0" layoutInCell="1" allowOverlap="1" wp14:anchorId="2C593040" wp14:editId="1774D131">
            <wp:simplePos x="0" y="0"/>
            <wp:positionH relativeFrom="page">
              <wp:posOffset>675640</wp:posOffset>
            </wp:positionH>
            <wp:positionV relativeFrom="page">
              <wp:posOffset>1054100</wp:posOffset>
            </wp:positionV>
            <wp:extent cx="1631315" cy="990600"/>
            <wp:effectExtent l="0" t="0" r="0" b="0"/>
            <wp:wrapThrough wrapText="bothSides">
              <wp:wrapPolygon edited="0">
                <wp:start x="1345" y="0"/>
                <wp:lineTo x="0" y="554"/>
                <wp:lineTo x="0" y="21046"/>
                <wp:lineTo x="1345" y="21046"/>
                <wp:lineTo x="19843" y="21046"/>
                <wp:lineTo x="21188" y="21046"/>
                <wp:lineTo x="21188" y="554"/>
                <wp:lineTo x="19843" y="0"/>
                <wp:lineTo x="1345" y="0"/>
              </wp:wrapPolygon>
            </wp:wrapThrough>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315" cy="990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55AA2">
        <w:br w:type="page"/>
      </w:r>
      <w:r w:rsidR="00F4762E">
        <w:rPr>
          <w:noProof/>
        </w:rPr>
        <w:lastRenderedPageBreak/>
        <mc:AlternateContent>
          <mc:Choice Requires="wps">
            <w:drawing>
              <wp:anchor distT="0" distB="0" distL="114300" distR="114300" simplePos="0" relativeHeight="251663433" behindDoc="0" locked="0" layoutInCell="1" allowOverlap="1" wp14:anchorId="18DBDC95" wp14:editId="778A0EAD">
                <wp:simplePos x="0" y="0"/>
                <wp:positionH relativeFrom="page">
                  <wp:posOffset>640080</wp:posOffset>
                </wp:positionH>
                <wp:positionV relativeFrom="page">
                  <wp:posOffset>2202180</wp:posOffset>
                </wp:positionV>
                <wp:extent cx="1828800" cy="483870"/>
                <wp:effectExtent l="0" t="0" r="0" b="24130"/>
                <wp:wrapTight wrapText="bothSides">
                  <wp:wrapPolygon edited="0">
                    <wp:start x="300" y="0"/>
                    <wp:lineTo x="300" y="21543"/>
                    <wp:lineTo x="21000" y="21543"/>
                    <wp:lineTo x="21000" y="0"/>
                    <wp:lineTo x="300" y="0"/>
                  </wp:wrapPolygon>
                </wp:wrapTight>
                <wp:docPr id="5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98BBD27" w14:textId="38AC4A41" w:rsidR="00F32A4A" w:rsidRPr="00D859EC" w:rsidRDefault="00F32A4A" w:rsidP="00F4762E">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50.4pt;margin-top:173.4pt;width:2in;height:38.1pt;z-index:2516634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" filled="f" stroked="f">
                <v:textbox inset=",0,,0">
                  <w:txbxContent>
                    <w:p w14:paraId="598BBD27" w14:textId="38AC4A41" w:rsidR="00F32A4A" w:rsidRPr="00D859EC" w:rsidRDefault="00F32A4A" w:rsidP="00F4762E">
                      <w:pPr>
                        <w:pStyle w:val="Heading4"/>
                      </w:pPr>
                    </w:p>
                  </w:txbxContent>
                </v:textbox>
                <w10:wrap type="tight" anchorx="page" anchory="page"/>
              </v:shape>
            </w:pict>
          </mc:Fallback>
        </mc:AlternateContent>
      </w:r>
      <w:r w:rsidR="00F4762E">
        <w:rPr>
          <w:noProof/>
        </w:rPr>
        <mc:AlternateContent>
          <mc:Choice Requires="wps">
            <w:drawing>
              <wp:anchor distT="0" distB="0" distL="114300" distR="114300" simplePos="0" relativeHeight="251662409" behindDoc="0" locked="0" layoutInCell="1" allowOverlap="1" wp14:anchorId="4F8A7B50" wp14:editId="066206CD">
                <wp:simplePos x="0" y="0"/>
                <wp:positionH relativeFrom="page">
                  <wp:posOffset>546100</wp:posOffset>
                </wp:positionH>
                <wp:positionV relativeFrom="page">
                  <wp:posOffset>2303780</wp:posOffset>
                </wp:positionV>
                <wp:extent cx="1828800" cy="7170420"/>
                <wp:effectExtent l="0" t="0" r="0" b="17780"/>
                <wp:wrapTight wrapText="bothSides">
                  <wp:wrapPolygon edited="0">
                    <wp:start x="300" y="0"/>
                    <wp:lineTo x="300" y="21577"/>
                    <wp:lineTo x="21000" y="21577"/>
                    <wp:lineTo x="21000" y="0"/>
                    <wp:lineTo x="300" y="0"/>
                  </wp:wrapPolygon>
                </wp:wrapTight>
                <wp:docPr id="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7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1FCC7DB" w14:textId="1A9CD65F" w:rsidR="00F32A4A" w:rsidRDefault="00F32A4A" w:rsidP="00F4762E">
                            <w:pPr>
                              <w:pStyle w:val="BodyText"/>
                              <w:rPr>
                                <w:color w:val="auto"/>
                                <w:sz w:val="22"/>
                                <w:szCs w:val="22"/>
                              </w:rPr>
                            </w:pPr>
                            <w:r w:rsidRPr="00F4762E">
                              <w:rPr>
                                <w:color w:val="auto"/>
                                <w:sz w:val="22"/>
                                <w:szCs w:val="22"/>
                              </w:rPr>
                              <w:t>When we write with cutting-edge tools, it is easy to forget that whether it consists of energized particles on a screen or ink embedded in paper or lines gouged into clay tablets, writing itself is always first and foremost a technology, a way of engineering materials in order to accomplish an end. Tied up as it is with value-laden notions of literacy, art, and science, of history and psychology, of education, of theory, and of practicality, we often lose sight of writing as technology, until, that is, a new technology like the computer comes along and we are thrown into excitement and confusion as we try it on, try it out, reject it, and then adapt it to our lives—and of course, adapt our lives to it.</w:t>
                            </w:r>
                          </w:p>
                          <w:p w14:paraId="2F18E828" w14:textId="698F10A2" w:rsidR="00F32A4A" w:rsidRPr="00F4762E" w:rsidRDefault="00F32A4A" w:rsidP="00F4762E">
                            <w:pPr>
                              <w:pStyle w:val="BodyText"/>
                              <w:rPr>
                                <w:color w:val="auto"/>
                                <w:sz w:val="22"/>
                                <w:szCs w:val="22"/>
                              </w:rPr>
                            </w:pPr>
                            <w:r>
                              <w:rPr>
                                <w:color w:val="auto"/>
                                <w:sz w:val="22"/>
                                <w:szCs w:val="22"/>
                              </w:rPr>
                              <w:t>Dennis Baron (2000)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43pt;margin-top:181.4pt;width:2in;height:564.6pt;z-index:251662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" mv:complextextbox="1" filled="f" stroked="f">
                <v:textbox inset=",0,,0">
                  <w:txbxContent>
                    <w:p w14:paraId="01FCC7DB" w14:textId="1A9CD65F" w:rsidR="00F32A4A" w:rsidRDefault="00F32A4A" w:rsidP="00F4762E">
                      <w:pPr>
                        <w:pStyle w:val="BodyText"/>
                        <w:rPr>
                          <w:color w:val="auto"/>
                          <w:sz w:val="22"/>
                          <w:szCs w:val="22"/>
                        </w:rPr>
                      </w:pPr>
                      <w:r w:rsidRPr="00F4762E">
                        <w:rPr>
                          <w:color w:val="auto"/>
                          <w:sz w:val="22"/>
                          <w:szCs w:val="22"/>
                        </w:rPr>
                        <w:t>When we write with cutting-edge tools, it is easy to forget that whether it consists of energized particles on a screen or ink embedded in paper or lines gouged into clay tablets, writing itself is always first and foremost a technology, a way of engineering materials in order to accomplish an end. Tied up as it is with value-laden notions of literacy, art, and science, of history and psychology, of education, of theory, and of practicality, we often lose sight of writing as technology, until, that is, a new technology like the computer comes along and we are thrown into excitement and confusion as we try it on, try it out, reject it, and then adapt it to our lives—and of course, adapt our lives to it.</w:t>
                      </w:r>
                    </w:p>
                    <w:p w14:paraId="2F18E828" w14:textId="698F10A2" w:rsidR="00F32A4A" w:rsidRPr="00F4762E" w:rsidRDefault="00F32A4A" w:rsidP="00F4762E">
                      <w:pPr>
                        <w:pStyle w:val="BodyText"/>
                        <w:rPr>
                          <w:color w:val="auto"/>
                          <w:sz w:val="22"/>
                          <w:szCs w:val="22"/>
                        </w:rPr>
                      </w:pPr>
                      <w:r>
                        <w:rPr>
                          <w:color w:val="auto"/>
                          <w:sz w:val="22"/>
                          <w:szCs w:val="22"/>
                        </w:rPr>
                        <w:t>Dennis Baron (2000)</w:t>
                      </w:r>
                    </w:p>
                  </w:txbxContent>
                </v:textbox>
                <w10:wrap type="tight" anchorx="page" anchory="page"/>
              </v:shape>
            </w:pict>
          </mc:Fallback>
        </mc:AlternateContent>
      </w:r>
      <w:r w:rsidR="00F4762E">
        <w:rPr>
          <w:noProof/>
        </w:rPr>
        <mc:AlternateContent>
          <mc:Choice Requires="wps">
            <w:drawing>
              <wp:anchor distT="0" distB="0" distL="114300" distR="114300" simplePos="0" relativeHeight="251661385" behindDoc="0" locked="0" layoutInCell="1" allowOverlap="1" wp14:anchorId="5D06A9F5" wp14:editId="79AB9500">
                <wp:simplePos x="0" y="0"/>
                <wp:positionH relativeFrom="page">
                  <wp:posOffset>457200</wp:posOffset>
                </wp:positionH>
                <wp:positionV relativeFrom="page">
                  <wp:posOffset>457200</wp:posOffset>
                </wp:positionV>
                <wp:extent cx="2011680" cy="9144000"/>
                <wp:effectExtent l="0" t="0" r="0" b="0"/>
                <wp:wrapTight wrapText="bothSides">
                  <wp:wrapPolygon edited="0">
                    <wp:start x="1636" y="0"/>
                    <wp:lineTo x="0" y="300"/>
                    <wp:lineTo x="0" y="21540"/>
                    <wp:lineTo x="19636" y="21540"/>
                    <wp:lineTo x="19909" y="21540"/>
                    <wp:lineTo x="21273" y="21180"/>
                    <wp:lineTo x="21273" y="0"/>
                    <wp:lineTo x="1636" y="0"/>
                  </wp:wrapPolygon>
                </wp:wrapTight>
                <wp:docPr id="58" name="Round Diagonal Corner Rectangle 58"/>
                <wp:cNvGraphicFramePr/>
                <a:graphic xmlns:a="http://schemas.openxmlformats.org/drawingml/2006/main">
                  <a:graphicData uri="http://schemas.microsoft.com/office/word/2010/wordprocessingShape">
                    <wps:wsp>
                      <wps:cNvSpPr/>
                      <wps:spPr>
                        <a:xfrm>
                          <a:off x="0" y="0"/>
                          <a:ext cx="2011680" cy="9144000"/>
                        </a:xfrm>
                        <a:prstGeom prst="round2DiagRect">
                          <a:avLst/>
                        </a:prstGeom>
                        <a:solidFill>
                          <a:schemeClr val="bg2">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D0506E" w14:textId="77777777" w:rsidR="00F32A4A" w:rsidRDefault="00F32A4A" w:rsidP="00F476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8" o:spid="_x0000_s1099" style="position:absolute;margin-left:36pt;margin-top:36pt;width:158.4pt;height:10in;z-index:251661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011680,9144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" adj="-11796480,,5400" path="m335287,0l2011680,,2011680,,2011680,8808713c2011680,8993887,1861567,9144000,1676393,9144000l0,9144000,,9144000,,335287c0,150113,150113,,335287,0xe" fillcolor="#d6eefb [670]" stroked="f">
                <v:stroke joinstyle="miter"/>
                <v:formulas/>
                <v:path arrowok="t" o:connecttype="custom" o:connectlocs="335287,0;2011680,0;2011680,0;2011680,8808713;1676393,9144000;0,9144000;0,9144000;0,335287;335287,0" o:connectangles="0,0,0,0,0,0,0,0,0" textboxrect="0,0,2011680,9144000"/>
                <v:textbox>
                  <w:txbxContent>
                    <w:p w14:paraId="79D0506E" w14:textId="77777777" w:rsidR="00F32A4A" w:rsidRDefault="00F32A4A" w:rsidP="00F4762E">
                      <w:pPr>
                        <w:jc w:val="center"/>
                      </w:pPr>
                    </w:p>
                  </w:txbxContent>
                </v:textbox>
                <w10:wrap type="tight" anchorx="page" anchory="page"/>
              </v:shape>
            </w:pict>
          </mc:Fallback>
        </mc:AlternateContent>
      </w:r>
      <w:r w:rsidR="00953208">
        <w:rPr>
          <w:noProof/>
        </w:rPr>
        <w:drawing>
          <wp:anchor distT="0" distB="0" distL="114300" distR="114300" simplePos="0" relativeHeight="251676745" behindDoc="0" locked="0" layoutInCell="1" allowOverlap="1" wp14:anchorId="14BC06D0" wp14:editId="4680197C">
            <wp:simplePos x="0" y="0"/>
            <wp:positionH relativeFrom="page">
              <wp:posOffset>749300</wp:posOffset>
            </wp:positionH>
            <wp:positionV relativeFrom="page">
              <wp:posOffset>850900</wp:posOffset>
            </wp:positionV>
            <wp:extent cx="1422400" cy="1104900"/>
            <wp:effectExtent l="228600" t="254000" r="431800" b="444500"/>
            <wp:wrapThrough wrapText="bothSides">
              <wp:wrapPolygon edited="0">
                <wp:start x="18851" y="-3492"/>
                <wp:lineTo x="-1071" y="-6642"/>
                <wp:lineTo x="-3426" y="8964"/>
                <wp:lineTo x="-3261" y="20065"/>
                <wp:lineTo x="-1593" y="25443"/>
                <wp:lineTo x="-317" y="27722"/>
                <wp:lineTo x="5394" y="28913"/>
                <wp:lineTo x="10591" y="27985"/>
                <wp:lineTo x="26427" y="23240"/>
                <wp:lineTo x="26497" y="7158"/>
                <wp:lineTo x="24377" y="-830"/>
                <wp:lineTo x="24181" y="-2380"/>
                <wp:lineTo x="18851" y="-3492"/>
              </wp:wrapPolygon>
            </wp:wrapThrough>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7447" r="20680"/>
                    <a:stretch/>
                  </pic:blipFill>
                  <pic:spPr bwMode="auto">
                    <a:xfrm rot="21047751">
                      <a:off x="0" y="0"/>
                      <a:ext cx="1422400" cy="1104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AA2">
        <w:rPr>
          <w:noProof/>
        </w:rPr>
        <mc:AlternateContent>
          <mc:Choice Requires="wps">
            <w:drawing>
              <wp:anchor distT="0" distB="0" distL="114300" distR="114300" simplePos="0" relativeHeight="251660361" behindDoc="0" locked="0" layoutInCell="1" allowOverlap="1" wp14:anchorId="27BC0766" wp14:editId="52B4DC68">
                <wp:simplePos x="0" y="0"/>
                <wp:positionH relativeFrom="page">
                  <wp:posOffset>2697480</wp:posOffset>
                </wp:positionH>
                <wp:positionV relativeFrom="page">
                  <wp:posOffset>685800</wp:posOffset>
                </wp:positionV>
                <wp:extent cx="4617720" cy="8915400"/>
                <wp:effectExtent l="0" t="0" r="0" b="0"/>
                <wp:wrapTight wrapText="bothSides">
                  <wp:wrapPolygon edited="0">
                    <wp:start x="356" y="0"/>
                    <wp:lineTo x="356" y="21538"/>
                    <wp:lineTo x="21149" y="21538"/>
                    <wp:lineTo x="21149" y="0"/>
                    <wp:lineTo x="356" y="0"/>
                  </wp:wrapPolygon>
                </wp:wrapTight>
                <wp:docPr id="5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9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BBB5A48" w14:textId="77777777" w:rsidR="00F32A4A" w:rsidRDefault="00F32A4A" w:rsidP="00F4762E">
                            <w:pPr>
                              <w:pStyle w:val="NoteLevel1"/>
                              <w:numPr>
                                <w:ilvl w:val="0"/>
                                <w:numId w:val="0"/>
                              </w:numPr>
                              <w:rPr>
                                <w:rFonts w:asciiTheme="minorHAnsi" w:hAnsiTheme="minorHAnsi"/>
                                <w:color w:val="595959" w:themeColor="text1" w:themeTint="A6"/>
                                <w:sz w:val="20"/>
                              </w:rPr>
                            </w:pPr>
                          </w:p>
                          <w:p w14:paraId="5EABCDF1" w14:textId="77777777" w:rsidR="00F32A4A" w:rsidRPr="00055AA2" w:rsidRDefault="00F32A4A" w:rsidP="00F4762E">
                            <w:pPr>
                              <w:pStyle w:val="NoteLevel1"/>
                              <w:rPr>
                                <w:sz w:val="32"/>
                                <w:szCs w:val="32"/>
                              </w:rPr>
                            </w:pPr>
                            <w:r w:rsidRPr="00055AA2">
                              <w:rPr>
                                <w:sz w:val="32"/>
                                <w:szCs w:val="32"/>
                              </w:rPr>
                              <w:t>Week 1</w:t>
                            </w:r>
                            <w:r>
                              <w:rPr>
                                <w:sz w:val="32"/>
                                <w:szCs w:val="32"/>
                              </w:rPr>
                              <w:t>2</w:t>
                            </w:r>
                          </w:p>
                          <w:p w14:paraId="00087C3C"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440611A" w14:textId="77777777" w:rsidTr="00D057B3">
                              <w:tc>
                                <w:tcPr>
                                  <w:tcW w:w="1282" w:type="dxa"/>
                                </w:tcPr>
                                <w:p w14:paraId="6092A991" w14:textId="77777777" w:rsidR="00F32A4A" w:rsidRPr="00055AA2" w:rsidRDefault="00F32A4A" w:rsidP="00D057B3">
                                  <w:pPr>
                                    <w:pStyle w:val="NoteLevel1"/>
                                    <w:numPr>
                                      <w:ilvl w:val="0"/>
                                      <w:numId w:val="0"/>
                                    </w:numPr>
                                  </w:pPr>
                                  <w:r>
                                    <w:t>Apr 13</w:t>
                                  </w:r>
                                </w:p>
                              </w:tc>
                              <w:tc>
                                <w:tcPr>
                                  <w:tcW w:w="3060" w:type="dxa"/>
                                </w:tcPr>
                                <w:p w14:paraId="757FFA1D" w14:textId="77777777" w:rsidR="00F32A4A" w:rsidRPr="00055AA2" w:rsidRDefault="00F32A4A" w:rsidP="00D057B3">
                                  <w:pPr>
                                    <w:pStyle w:val="NoteLevel1"/>
                                    <w:numPr>
                                      <w:ilvl w:val="0"/>
                                      <w:numId w:val="0"/>
                                    </w:numPr>
                                  </w:pPr>
                                  <w:proofErr w:type="spellStart"/>
                                  <w:r>
                                    <w:t>Selber</w:t>
                                  </w:r>
                                  <w:proofErr w:type="spellEnd"/>
                                </w:p>
                              </w:tc>
                              <w:tc>
                                <w:tcPr>
                                  <w:tcW w:w="2513" w:type="dxa"/>
                                </w:tcPr>
                                <w:p w14:paraId="49AB1B3A" w14:textId="77777777" w:rsidR="00F32A4A" w:rsidRPr="00055AA2" w:rsidRDefault="00F32A4A" w:rsidP="00D057B3">
                                  <w:pPr>
                                    <w:pStyle w:val="NoteLevel1"/>
                                    <w:numPr>
                                      <w:ilvl w:val="0"/>
                                      <w:numId w:val="0"/>
                                    </w:numPr>
                                  </w:pPr>
                                  <w:r>
                                    <w:t>SL seminar</w:t>
                                  </w:r>
                                </w:p>
                              </w:tc>
                            </w:tr>
                            <w:tr w:rsidR="00F32A4A" w14:paraId="28F6AE7E" w14:textId="77777777" w:rsidTr="00D057B3">
                              <w:tc>
                                <w:tcPr>
                                  <w:tcW w:w="1282" w:type="dxa"/>
                                </w:tcPr>
                                <w:p w14:paraId="74DA04E6" w14:textId="77777777" w:rsidR="00F32A4A" w:rsidRPr="00055AA2" w:rsidRDefault="00F32A4A" w:rsidP="00D057B3">
                                  <w:pPr>
                                    <w:pStyle w:val="NoteLevel1"/>
                                    <w:numPr>
                                      <w:ilvl w:val="0"/>
                                      <w:numId w:val="0"/>
                                    </w:numPr>
                                  </w:pPr>
                                  <w:r>
                                    <w:t>Apr 15</w:t>
                                  </w:r>
                                </w:p>
                              </w:tc>
                              <w:tc>
                                <w:tcPr>
                                  <w:tcW w:w="3060" w:type="dxa"/>
                                </w:tcPr>
                                <w:p w14:paraId="6AFADF51" w14:textId="77777777" w:rsidR="00F32A4A" w:rsidRDefault="00F32A4A" w:rsidP="00D057B3">
                                  <w:pPr>
                                    <w:pStyle w:val="NoteLevel1"/>
                                    <w:numPr>
                                      <w:ilvl w:val="0"/>
                                      <w:numId w:val="0"/>
                                    </w:numPr>
                                  </w:pPr>
                                  <w:proofErr w:type="spellStart"/>
                                  <w:r>
                                    <w:t>Selber</w:t>
                                  </w:r>
                                  <w:proofErr w:type="spellEnd"/>
                                  <w:r>
                                    <w:t xml:space="preserve"> </w:t>
                                  </w:r>
                                </w:p>
                                <w:p w14:paraId="355618B1" w14:textId="0206BD3F" w:rsidR="00F32A4A" w:rsidRPr="00055AA2" w:rsidRDefault="00F32A4A" w:rsidP="00D057B3">
                                  <w:pPr>
                                    <w:pStyle w:val="NoteLevel1"/>
                                    <w:numPr>
                                      <w:ilvl w:val="0"/>
                                      <w:numId w:val="0"/>
                                    </w:numPr>
                                  </w:pPr>
                                  <w:r>
                                    <w:t>Green, Yu, and Copeland</w:t>
                                  </w:r>
                                </w:p>
                              </w:tc>
                              <w:tc>
                                <w:tcPr>
                                  <w:tcW w:w="2513" w:type="dxa"/>
                                </w:tcPr>
                                <w:p w14:paraId="42FE184A" w14:textId="77777777" w:rsidR="00F32A4A" w:rsidRPr="00055AA2" w:rsidRDefault="00F32A4A" w:rsidP="00D057B3">
                                  <w:pPr>
                                    <w:pStyle w:val="NoteLevel1"/>
                                    <w:numPr>
                                      <w:ilvl w:val="0"/>
                                      <w:numId w:val="0"/>
                                    </w:numPr>
                                  </w:pPr>
                                </w:p>
                              </w:tc>
                            </w:tr>
                          </w:tbl>
                          <w:p w14:paraId="1A90E8EC" w14:textId="77777777" w:rsidR="00F32A4A" w:rsidRDefault="00F32A4A" w:rsidP="00F4762E">
                            <w:pPr>
                              <w:pStyle w:val="NoteLevel1"/>
                              <w:numPr>
                                <w:ilvl w:val="0"/>
                                <w:numId w:val="0"/>
                              </w:numPr>
                              <w:rPr>
                                <w:rFonts w:asciiTheme="minorHAnsi" w:hAnsiTheme="minorHAnsi"/>
                                <w:color w:val="595959" w:themeColor="text1" w:themeTint="A6"/>
                                <w:sz w:val="20"/>
                              </w:rPr>
                            </w:pPr>
                          </w:p>
                          <w:p w14:paraId="666C92C2" w14:textId="77777777" w:rsidR="00F32A4A" w:rsidRDefault="00F32A4A" w:rsidP="00F4762E">
                            <w:pPr>
                              <w:pStyle w:val="NoteLevel1"/>
                              <w:numPr>
                                <w:ilvl w:val="0"/>
                                <w:numId w:val="0"/>
                              </w:numPr>
                              <w:rPr>
                                <w:sz w:val="32"/>
                                <w:szCs w:val="32"/>
                              </w:rPr>
                            </w:pPr>
                          </w:p>
                          <w:p w14:paraId="70B1AC0F" w14:textId="77777777" w:rsidR="00F32A4A" w:rsidRPr="00055AA2" w:rsidRDefault="00F32A4A" w:rsidP="00F4762E">
                            <w:pPr>
                              <w:pStyle w:val="NoteLevel1"/>
                              <w:numPr>
                                <w:ilvl w:val="0"/>
                                <w:numId w:val="0"/>
                              </w:numPr>
                              <w:rPr>
                                <w:sz w:val="32"/>
                                <w:szCs w:val="32"/>
                              </w:rPr>
                            </w:pPr>
                            <w:r w:rsidRPr="00055AA2">
                              <w:rPr>
                                <w:sz w:val="32"/>
                                <w:szCs w:val="32"/>
                              </w:rPr>
                              <w:t>Week 1</w:t>
                            </w:r>
                            <w:r>
                              <w:rPr>
                                <w:sz w:val="32"/>
                                <w:szCs w:val="32"/>
                              </w:rPr>
                              <w:t>3</w:t>
                            </w:r>
                          </w:p>
                          <w:p w14:paraId="6B22BE46"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5E6C2F66" w14:textId="77777777" w:rsidTr="000E6CDF">
                              <w:tc>
                                <w:tcPr>
                                  <w:tcW w:w="1282" w:type="dxa"/>
                                </w:tcPr>
                                <w:p w14:paraId="2EEA62F7" w14:textId="77777777" w:rsidR="00F32A4A" w:rsidRPr="00055AA2" w:rsidRDefault="00F32A4A" w:rsidP="000E6CDF">
                                  <w:pPr>
                                    <w:pStyle w:val="NoteLevel1"/>
                                    <w:numPr>
                                      <w:ilvl w:val="0"/>
                                      <w:numId w:val="0"/>
                                    </w:numPr>
                                  </w:pPr>
                                  <w:r>
                                    <w:t>Apr 20</w:t>
                                  </w:r>
                                </w:p>
                              </w:tc>
                              <w:tc>
                                <w:tcPr>
                                  <w:tcW w:w="3060" w:type="dxa"/>
                                </w:tcPr>
                                <w:p w14:paraId="70E367FB" w14:textId="5B1E2412" w:rsidR="00F32A4A" w:rsidRPr="00055AA2" w:rsidRDefault="00F32A4A" w:rsidP="000E6CDF">
                                  <w:pPr>
                                    <w:pStyle w:val="NoteLevel1"/>
                                    <w:numPr>
                                      <w:ilvl w:val="0"/>
                                      <w:numId w:val="0"/>
                                    </w:numPr>
                                  </w:pPr>
                                  <w:r>
                                    <w:t>Banks (Scratch, Ch. 1-3)</w:t>
                                  </w:r>
                                </w:p>
                              </w:tc>
                              <w:tc>
                                <w:tcPr>
                                  <w:tcW w:w="2513" w:type="dxa"/>
                                </w:tcPr>
                                <w:p w14:paraId="5F19089C" w14:textId="77777777" w:rsidR="00F32A4A" w:rsidRPr="00055AA2" w:rsidRDefault="00F32A4A" w:rsidP="000E6CDF">
                                  <w:pPr>
                                    <w:pStyle w:val="NoteLevel1"/>
                                    <w:numPr>
                                      <w:ilvl w:val="0"/>
                                      <w:numId w:val="0"/>
                                    </w:numPr>
                                  </w:pPr>
                                  <w:r>
                                    <w:t>SL seminar</w:t>
                                  </w:r>
                                </w:p>
                              </w:tc>
                            </w:tr>
                            <w:tr w:rsidR="00F32A4A" w14:paraId="0672C3FD" w14:textId="77777777" w:rsidTr="000E6CDF">
                              <w:tc>
                                <w:tcPr>
                                  <w:tcW w:w="1282" w:type="dxa"/>
                                </w:tcPr>
                                <w:p w14:paraId="77633704" w14:textId="77777777" w:rsidR="00F32A4A" w:rsidRPr="00055AA2" w:rsidRDefault="00F32A4A" w:rsidP="000E6CDF">
                                  <w:pPr>
                                    <w:pStyle w:val="NoteLevel1"/>
                                    <w:numPr>
                                      <w:ilvl w:val="0"/>
                                      <w:numId w:val="0"/>
                                    </w:numPr>
                                  </w:pPr>
                                  <w:r>
                                    <w:t>Apr 22</w:t>
                                  </w:r>
                                </w:p>
                              </w:tc>
                              <w:tc>
                                <w:tcPr>
                                  <w:tcW w:w="3060" w:type="dxa"/>
                                </w:tcPr>
                                <w:p w14:paraId="2E5A9E35" w14:textId="77777777" w:rsidR="00F32A4A" w:rsidRDefault="00F32A4A" w:rsidP="000E6CDF">
                                  <w:pPr>
                                    <w:pStyle w:val="NoteLevel1"/>
                                    <w:numPr>
                                      <w:ilvl w:val="0"/>
                                      <w:numId w:val="0"/>
                                    </w:numPr>
                                  </w:pPr>
                                  <w:r>
                                    <w:t>Banks (</w:t>
                                  </w:r>
                                  <w:proofErr w:type="spellStart"/>
                                  <w:r>
                                    <w:t>Shoutout</w:t>
                                  </w:r>
                                  <w:proofErr w:type="spellEnd"/>
                                  <w:r>
                                    <w:t>, Ch. 4-5)</w:t>
                                  </w:r>
                                </w:p>
                                <w:p w14:paraId="344281ED" w14:textId="678C0F9D" w:rsidR="00F32A4A" w:rsidRPr="00055AA2" w:rsidRDefault="00F32A4A" w:rsidP="000E6CDF">
                                  <w:pPr>
                                    <w:pStyle w:val="NoteLevel1"/>
                                    <w:numPr>
                                      <w:ilvl w:val="0"/>
                                      <w:numId w:val="0"/>
                                    </w:numPr>
                                  </w:pPr>
                                  <w:proofErr w:type="spellStart"/>
                                  <w:r>
                                    <w:t>Ruecker</w:t>
                                  </w:r>
                                  <w:proofErr w:type="spellEnd"/>
                                  <w:r>
                                    <w:t xml:space="preserve"> &amp; </w:t>
                                  </w:r>
                                  <w:proofErr w:type="spellStart"/>
                                  <w:r>
                                    <w:t>Brunk</w:t>
                                  </w:r>
                                  <w:proofErr w:type="spellEnd"/>
                                  <w:r>
                                    <w:t xml:space="preserve">-Chavez </w:t>
                                  </w:r>
                                </w:p>
                              </w:tc>
                              <w:tc>
                                <w:tcPr>
                                  <w:tcW w:w="2513" w:type="dxa"/>
                                </w:tcPr>
                                <w:p w14:paraId="767F231B" w14:textId="77777777" w:rsidR="00F32A4A" w:rsidRPr="00055AA2" w:rsidRDefault="00F32A4A" w:rsidP="000E6CDF">
                                  <w:pPr>
                                    <w:pStyle w:val="NoteLevel1"/>
                                    <w:numPr>
                                      <w:ilvl w:val="0"/>
                                      <w:numId w:val="0"/>
                                    </w:numPr>
                                  </w:pPr>
                                </w:p>
                              </w:tc>
                            </w:tr>
                          </w:tbl>
                          <w:p w14:paraId="7BD57A14" w14:textId="65741EA9" w:rsidR="00F32A4A" w:rsidRPr="006C205D" w:rsidRDefault="00F32A4A" w:rsidP="00F4762E">
                            <w:pPr>
                              <w:pStyle w:val="BodyText"/>
                            </w:pPr>
                          </w:p>
                          <w:p w14:paraId="54E6992A" w14:textId="033FA413" w:rsidR="00F32A4A" w:rsidRPr="00055AA2" w:rsidRDefault="00F32A4A" w:rsidP="00F4762E">
                            <w:pPr>
                              <w:pStyle w:val="NoteLevel1"/>
                              <w:numPr>
                                <w:ilvl w:val="0"/>
                                <w:numId w:val="0"/>
                              </w:numPr>
                              <w:rPr>
                                <w:sz w:val="32"/>
                                <w:szCs w:val="32"/>
                              </w:rPr>
                            </w:pPr>
                            <w:r w:rsidRPr="00055AA2">
                              <w:rPr>
                                <w:sz w:val="32"/>
                                <w:szCs w:val="32"/>
                              </w:rPr>
                              <w:t>Week 1</w:t>
                            </w:r>
                            <w:r>
                              <w:rPr>
                                <w:sz w:val="32"/>
                                <w:szCs w:val="32"/>
                              </w:rPr>
                              <w:t>4</w:t>
                            </w:r>
                          </w:p>
                          <w:p w14:paraId="2D8EC88F"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59CAA66" w14:textId="77777777" w:rsidTr="00055AA2">
                              <w:tc>
                                <w:tcPr>
                                  <w:tcW w:w="1282" w:type="dxa"/>
                                </w:tcPr>
                                <w:p w14:paraId="59B0E9CB" w14:textId="15F961C2" w:rsidR="00F32A4A" w:rsidRPr="00055AA2" w:rsidRDefault="00F32A4A" w:rsidP="00055AA2">
                                  <w:pPr>
                                    <w:pStyle w:val="NoteLevel1"/>
                                    <w:numPr>
                                      <w:ilvl w:val="0"/>
                                      <w:numId w:val="0"/>
                                    </w:numPr>
                                  </w:pPr>
                                  <w:r>
                                    <w:t>Apr 27</w:t>
                                  </w:r>
                                </w:p>
                              </w:tc>
                              <w:tc>
                                <w:tcPr>
                                  <w:tcW w:w="3060" w:type="dxa"/>
                                </w:tcPr>
                                <w:p w14:paraId="7305F466" w14:textId="5D21B6E0" w:rsidR="00F32A4A" w:rsidRPr="00055AA2" w:rsidRDefault="00F32A4A" w:rsidP="00055AA2">
                                  <w:pPr>
                                    <w:pStyle w:val="NoteLevel1"/>
                                    <w:numPr>
                                      <w:ilvl w:val="0"/>
                                      <w:numId w:val="0"/>
                                    </w:numPr>
                                  </w:pPr>
                                  <w:r>
                                    <w:t>Readings TBD</w:t>
                                  </w:r>
                                </w:p>
                              </w:tc>
                              <w:tc>
                                <w:tcPr>
                                  <w:tcW w:w="2513" w:type="dxa"/>
                                </w:tcPr>
                                <w:p w14:paraId="467DDD39" w14:textId="77777777" w:rsidR="00F32A4A" w:rsidRPr="00055AA2" w:rsidRDefault="00F32A4A" w:rsidP="00055AA2">
                                  <w:pPr>
                                    <w:pStyle w:val="NoteLevel1"/>
                                    <w:numPr>
                                      <w:ilvl w:val="0"/>
                                      <w:numId w:val="0"/>
                                    </w:numPr>
                                  </w:pPr>
                                </w:p>
                              </w:tc>
                            </w:tr>
                            <w:tr w:rsidR="00F32A4A" w14:paraId="202DFC80" w14:textId="77777777" w:rsidTr="00055AA2">
                              <w:tc>
                                <w:tcPr>
                                  <w:tcW w:w="1282" w:type="dxa"/>
                                </w:tcPr>
                                <w:p w14:paraId="4641EAF6" w14:textId="6B2B239C" w:rsidR="00F32A4A" w:rsidRPr="00055AA2" w:rsidRDefault="00F32A4A" w:rsidP="00055AA2">
                                  <w:pPr>
                                    <w:pStyle w:val="NoteLevel1"/>
                                    <w:numPr>
                                      <w:ilvl w:val="0"/>
                                      <w:numId w:val="0"/>
                                    </w:numPr>
                                  </w:pPr>
                                  <w:r>
                                    <w:t>Apr 29</w:t>
                                  </w:r>
                                </w:p>
                              </w:tc>
                              <w:tc>
                                <w:tcPr>
                                  <w:tcW w:w="3060" w:type="dxa"/>
                                </w:tcPr>
                                <w:p w14:paraId="69DFCC63" w14:textId="7171A815" w:rsidR="00F32A4A" w:rsidRPr="00055AA2" w:rsidRDefault="00F32A4A" w:rsidP="00055AA2">
                                  <w:pPr>
                                    <w:pStyle w:val="NoteLevel1"/>
                                    <w:numPr>
                                      <w:ilvl w:val="0"/>
                                      <w:numId w:val="0"/>
                                    </w:numPr>
                                  </w:pPr>
                                  <w:r>
                                    <w:t>Readings TBD</w:t>
                                  </w:r>
                                </w:p>
                              </w:tc>
                              <w:tc>
                                <w:tcPr>
                                  <w:tcW w:w="2513" w:type="dxa"/>
                                </w:tcPr>
                                <w:p w14:paraId="49B0D6D1" w14:textId="77777777" w:rsidR="00F32A4A" w:rsidRPr="00055AA2" w:rsidRDefault="00F32A4A" w:rsidP="00055AA2">
                                  <w:pPr>
                                    <w:pStyle w:val="NoteLevel1"/>
                                    <w:numPr>
                                      <w:ilvl w:val="0"/>
                                      <w:numId w:val="0"/>
                                    </w:numPr>
                                  </w:pPr>
                                </w:p>
                              </w:tc>
                            </w:tr>
                          </w:tbl>
                          <w:p w14:paraId="1F3C758C" w14:textId="77777777" w:rsidR="00F32A4A" w:rsidRDefault="00F32A4A" w:rsidP="00F4762E">
                            <w:pPr>
                              <w:pStyle w:val="NoteLevel1"/>
                              <w:numPr>
                                <w:ilvl w:val="0"/>
                                <w:numId w:val="0"/>
                              </w:numPr>
                            </w:pPr>
                          </w:p>
                          <w:p w14:paraId="71020391" w14:textId="21CECF59" w:rsidR="00F32A4A" w:rsidRPr="00055AA2" w:rsidRDefault="00F32A4A" w:rsidP="00F4762E">
                            <w:pPr>
                              <w:pStyle w:val="NoteLevel1"/>
                              <w:rPr>
                                <w:sz w:val="32"/>
                                <w:szCs w:val="32"/>
                              </w:rPr>
                            </w:pPr>
                            <w:r w:rsidRPr="00055AA2">
                              <w:rPr>
                                <w:sz w:val="32"/>
                                <w:szCs w:val="32"/>
                              </w:rPr>
                              <w:t>Week 1</w:t>
                            </w:r>
                            <w:r>
                              <w:rPr>
                                <w:sz w:val="32"/>
                                <w:szCs w:val="32"/>
                              </w:rPr>
                              <w:t>5</w:t>
                            </w:r>
                          </w:p>
                          <w:p w14:paraId="754FC117"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D6675D3" w14:textId="77777777" w:rsidTr="003333F6">
                              <w:tc>
                                <w:tcPr>
                                  <w:tcW w:w="1282" w:type="dxa"/>
                                </w:tcPr>
                                <w:p w14:paraId="0FAF9375" w14:textId="07B46AB1" w:rsidR="00F32A4A" w:rsidRPr="00055AA2" w:rsidRDefault="00F32A4A" w:rsidP="003333F6">
                                  <w:pPr>
                                    <w:pStyle w:val="NoteLevel1"/>
                                    <w:numPr>
                                      <w:ilvl w:val="0"/>
                                      <w:numId w:val="0"/>
                                    </w:numPr>
                                  </w:pPr>
                                  <w:r>
                                    <w:t>May 4</w:t>
                                  </w:r>
                                </w:p>
                              </w:tc>
                              <w:tc>
                                <w:tcPr>
                                  <w:tcW w:w="3060" w:type="dxa"/>
                                </w:tcPr>
                                <w:p w14:paraId="5DB8ABF8" w14:textId="0E7C8BC9" w:rsidR="00F32A4A" w:rsidRPr="00055AA2" w:rsidRDefault="00F32A4A" w:rsidP="003333F6">
                                  <w:pPr>
                                    <w:pStyle w:val="NoteLevel1"/>
                                    <w:numPr>
                                      <w:ilvl w:val="0"/>
                                      <w:numId w:val="0"/>
                                    </w:numPr>
                                  </w:pPr>
                                  <w:r>
                                    <w:t>No readings</w:t>
                                  </w:r>
                                </w:p>
                              </w:tc>
                              <w:tc>
                                <w:tcPr>
                                  <w:tcW w:w="2513" w:type="dxa"/>
                                </w:tcPr>
                                <w:p w14:paraId="10AA3957" w14:textId="5B0B61AE" w:rsidR="00F32A4A" w:rsidRPr="00055AA2" w:rsidRDefault="00F32A4A" w:rsidP="003333F6">
                                  <w:pPr>
                                    <w:pStyle w:val="NoteLevel1"/>
                                    <w:numPr>
                                      <w:ilvl w:val="0"/>
                                      <w:numId w:val="0"/>
                                    </w:numPr>
                                  </w:pPr>
                                  <w:r>
                                    <w:t>Presentations</w:t>
                                  </w:r>
                                </w:p>
                              </w:tc>
                            </w:tr>
                            <w:tr w:rsidR="00F32A4A" w14:paraId="3967F571" w14:textId="77777777" w:rsidTr="003333F6">
                              <w:tc>
                                <w:tcPr>
                                  <w:tcW w:w="1282" w:type="dxa"/>
                                </w:tcPr>
                                <w:p w14:paraId="0EC31AD6" w14:textId="2241F684" w:rsidR="00F32A4A" w:rsidRPr="00055AA2" w:rsidRDefault="00F32A4A" w:rsidP="003333F6">
                                  <w:pPr>
                                    <w:pStyle w:val="NoteLevel1"/>
                                    <w:numPr>
                                      <w:ilvl w:val="0"/>
                                      <w:numId w:val="0"/>
                                    </w:numPr>
                                  </w:pPr>
                                  <w:r>
                                    <w:t>May 6</w:t>
                                  </w:r>
                                </w:p>
                              </w:tc>
                              <w:tc>
                                <w:tcPr>
                                  <w:tcW w:w="3060" w:type="dxa"/>
                                </w:tcPr>
                                <w:p w14:paraId="6DE94EE5" w14:textId="5EAF2ADF" w:rsidR="00F32A4A" w:rsidRPr="00055AA2" w:rsidRDefault="00F32A4A" w:rsidP="003333F6">
                                  <w:pPr>
                                    <w:pStyle w:val="NoteLevel1"/>
                                    <w:numPr>
                                      <w:ilvl w:val="0"/>
                                      <w:numId w:val="0"/>
                                    </w:numPr>
                                  </w:pPr>
                                  <w:r>
                                    <w:t>No readings</w:t>
                                  </w:r>
                                </w:p>
                              </w:tc>
                              <w:tc>
                                <w:tcPr>
                                  <w:tcW w:w="2513" w:type="dxa"/>
                                </w:tcPr>
                                <w:p w14:paraId="2A848826" w14:textId="010CA4FA" w:rsidR="00F32A4A" w:rsidRPr="00055AA2" w:rsidRDefault="00F32A4A" w:rsidP="003333F6">
                                  <w:pPr>
                                    <w:pStyle w:val="NoteLevel1"/>
                                    <w:numPr>
                                      <w:ilvl w:val="0"/>
                                      <w:numId w:val="0"/>
                                    </w:numPr>
                                  </w:pPr>
                                  <w:r>
                                    <w:t>Presentations</w:t>
                                  </w:r>
                                </w:p>
                              </w:tc>
                            </w:tr>
                          </w:tbl>
                          <w:p w14:paraId="643FCF82" w14:textId="77777777" w:rsidR="00F32A4A" w:rsidRDefault="00F32A4A" w:rsidP="00F4762E">
                            <w:pPr>
                              <w:pStyle w:val="NoteLevel1"/>
                              <w:numPr>
                                <w:ilvl w:val="0"/>
                                <w:numId w:val="0"/>
                              </w:numPr>
                            </w:pPr>
                          </w:p>
                          <w:p w14:paraId="63FBFB5A" w14:textId="77777777" w:rsidR="00F32A4A" w:rsidRPr="006C205D" w:rsidRDefault="00F32A4A" w:rsidP="00F4762E">
                            <w:pPr>
                              <w:pStyle w:val="BodyText"/>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12.4pt;margin-top:54pt;width:363.6pt;height:702pt;z-index:251660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" mv:complextextbox="1" filled="f" stroked="f">
                <v:textbox inset="10.8pt,0,10.8pt,0">
                  <w:txbxContent>
                    <w:p w14:paraId="7BBB5A48" w14:textId="77777777" w:rsidR="00F32A4A" w:rsidRDefault="00F32A4A" w:rsidP="00F4762E">
                      <w:pPr>
                        <w:pStyle w:val="NoteLevel1"/>
                        <w:numPr>
                          <w:ilvl w:val="0"/>
                          <w:numId w:val="0"/>
                        </w:numPr>
                        <w:rPr>
                          <w:rFonts w:asciiTheme="minorHAnsi" w:hAnsiTheme="minorHAnsi"/>
                          <w:color w:val="595959" w:themeColor="text1" w:themeTint="A6"/>
                          <w:sz w:val="20"/>
                        </w:rPr>
                      </w:pPr>
                    </w:p>
                    <w:p w14:paraId="5EABCDF1" w14:textId="77777777" w:rsidR="00F32A4A" w:rsidRPr="00055AA2" w:rsidRDefault="00F32A4A" w:rsidP="00F4762E">
                      <w:pPr>
                        <w:pStyle w:val="NoteLevel1"/>
                        <w:rPr>
                          <w:sz w:val="32"/>
                          <w:szCs w:val="32"/>
                        </w:rPr>
                      </w:pPr>
                      <w:r w:rsidRPr="00055AA2">
                        <w:rPr>
                          <w:sz w:val="32"/>
                          <w:szCs w:val="32"/>
                        </w:rPr>
                        <w:t>Week 1</w:t>
                      </w:r>
                      <w:r>
                        <w:rPr>
                          <w:sz w:val="32"/>
                          <w:szCs w:val="32"/>
                        </w:rPr>
                        <w:t>2</w:t>
                      </w:r>
                    </w:p>
                    <w:p w14:paraId="00087C3C"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4440611A" w14:textId="77777777" w:rsidTr="00D057B3">
                        <w:tc>
                          <w:tcPr>
                            <w:tcW w:w="1282" w:type="dxa"/>
                          </w:tcPr>
                          <w:p w14:paraId="6092A991" w14:textId="77777777" w:rsidR="00F32A4A" w:rsidRPr="00055AA2" w:rsidRDefault="00F32A4A" w:rsidP="00D057B3">
                            <w:pPr>
                              <w:pStyle w:val="NoteLevel1"/>
                              <w:numPr>
                                <w:ilvl w:val="0"/>
                                <w:numId w:val="0"/>
                              </w:numPr>
                            </w:pPr>
                            <w:r>
                              <w:t>Apr 13</w:t>
                            </w:r>
                          </w:p>
                        </w:tc>
                        <w:tc>
                          <w:tcPr>
                            <w:tcW w:w="3060" w:type="dxa"/>
                          </w:tcPr>
                          <w:p w14:paraId="757FFA1D" w14:textId="77777777" w:rsidR="00F32A4A" w:rsidRPr="00055AA2" w:rsidRDefault="00F32A4A" w:rsidP="00D057B3">
                            <w:pPr>
                              <w:pStyle w:val="NoteLevel1"/>
                              <w:numPr>
                                <w:ilvl w:val="0"/>
                                <w:numId w:val="0"/>
                              </w:numPr>
                            </w:pPr>
                            <w:proofErr w:type="spellStart"/>
                            <w:r>
                              <w:t>Selber</w:t>
                            </w:r>
                            <w:proofErr w:type="spellEnd"/>
                          </w:p>
                        </w:tc>
                        <w:tc>
                          <w:tcPr>
                            <w:tcW w:w="2513" w:type="dxa"/>
                          </w:tcPr>
                          <w:p w14:paraId="49AB1B3A" w14:textId="77777777" w:rsidR="00F32A4A" w:rsidRPr="00055AA2" w:rsidRDefault="00F32A4A" w:rsidP="00D057B3">
                            <w:pPr>
                              <w:pStyle w:val="NoteLevel1"/>
                              <w:numPr>
                                <w:ilvl w:val="0"/>
                                <w:numId w:val="0"/>
                              </w:numPr>
                            </w:pPr>
                            <w:r>
                              <w:t>SL seminar</w:t>
                            </w:r>
                          </w:p>
                        </w:tc>
                      </w:tr>
                      <w:tr w:rsidR="00F32A4A" w14:paraId="28F6AE7E" w14:textId="77777777" w:rsidTr="00D057B3">
                        <w:tc>
                          <w:tcPr>
                            <w:tcW w:w="1282" w:type="dxa"/>
                          </w:tcPr>
                          <w:p w14:paraId="74DA04E6" w14:textId="77777777" w:rsidR="00F32A4A" w:rsidRPr="00055AA2" w:rsidRDefault="00F32A4A" w:rsidP="00D057B3">
                            <w:pPr>
                              <w:pStyle w:val="NoteLevel1"/>
                              <w:numPr>
                                <w:ilvl w:val="0"/>
                                <w:numId w:val="0"/>
                              </w:numPr>
                            </w:pPr>
                            <w:r>
                              <w:t>Apr 15</w:t>
                            </w:r>
                          </w:p>
                        </w:tc>
                        <w:tc>
                          <w:tcPr>
                            <w:tcW w:w="3060" w:type="dxa"/>
                          </w:tcPr>
                          <w:p w14:paraId="6AFADF51" w14:textId="77777777" w:rsidR="00F32A4A" w:rsidRDefault="00F32A4A" w:rsidP="00D057B3">
                            <w:pPr>
                              <w:pStyle w:val="NoteLevel1"/>
                              <w:numPr>
                                <w:ilvl w:val="0"/>
                                <w:numId w:val="0"/>
                              </w:numPr>
                            </w:pPr>
                            <w:proofErr w:type="spellStart"/>
                            <w:r>
                              <w:t>Selber</w:t>
                            </w:r>
                            <w:proofErr w:type="spellEnd"/>
                            <w:r>
                              <w:t xml:space="preserve"> </w:t>
                            </w:r>
                          </w:p>
                          <w:p w14:paraId="355618B1" w14:textId="0206BD3F" w:rsidR="00F32A4A" w:rsidRPr="00055AA2" w:rsidRDefault="00F32A4A" w:rsidP="00D057B3">
                            <w:pPr>
                              <w:pStyle w:val="NoteLevel1"/>
                              <w:numPr>
                                <w:ilvl w:val="0"/>
                                <w:numId w:val="0"/>
                              </w:numPr>
                            </w:pPr>
                            <w:r>
                              <w:t>Green, Yu, and Copeland</w:t>
                            </w:r>
                          </w:p>
                        </w:tc>
                        <w:tc>
                          <w:tcPr>
                            <w:tcW w:w="2513" w:type="dxa"/>
                          </w:tcPr>
                          <w:p w14:paraId="42FE184A" w14:textId="77777777" w:rsidR="00F32A4A" w:rsidRPr="00055AA2" w:rsidRDefault="00F32A4A" w:rsidP="00D057B3">
                            <w:pPr>
                              <w:pStyle w:val="NoteLevel1"/>
                              <w:numPr>
                                <w:ilvl w:val="0"/>
                                <w:numId w:val="0"/>
                              </w:numPr>
                            </w:pPr>
                          </w:p>
                        </w:tc>
                      </w:tr>
                    </w:tbl>
                    <w:p w14:paraId="1A90E8EC" w14:textId="77777777" w:rsidR="00F32A4A" w:rsidRDefault="00F32A4A" w:rsidP="00F4762E">
                      <w:pPr>
                        <w:pStyle w:val="NoteLevel1"/>
                        <w:numPr>
                          <w:ilvl w:val="0"/>
                          <w:numId w:val="0"/>
                        </w:numPr>
                        <w:rPr>
                          <w:rFonts w:asciiTheme="minorHAnsi" w:hAnsiTheme="minorHAnsi"/>
                          <w:color w:val="595959" w:themeColor="text1" w:themeTint="A6"/>
                          <w:sz w:val="20"/>
                        </w:rPr>
                      </w:pPr>
                    </w:p>
                    <w:p w14:paraId="666C92C2" w14:textId="77777777" w:rsidR="00F32A4A" w:rsidRDefault="00F32A4A" w:rsidP="00F4762E">
                      <w:pPr>
                        <w:pStyle w:val="NoteLevel1"/>
                        <w:numPr>
                          <w:ilvl w:val="0"/>
                          <w:numId w:val="0"/>
                        </w:numPr>
                        <w:rPr>
                          <w:sz w:val="32"/>
                          <w:szCs w:val="32"/>
                        </w:rPr>
                      </w:pPr>
                    </w:p>
                    <w:p w14:paraId="70B1AC0F" w14:textId="77777777" w:rsidR="00F32A4A" w:rsidRPr="00055AA2" w:rsidRDefault="00F32A4A" w:rsidP="00F4762E">
                      <w:pPr>
                        <w:pStyle w:val="NoteLevel1"/>
                        <w:numPr>
                          <w:ilvl w:val="0"/>
                          <w:numId w:val="0"/>
                        </w:numPr>
                        <w:rPr>
                          <w:sz w:val="32"/>
                          <w:szCs w:val="32"/>
                        </w:rPr>
                      </w:pPr>
                      <w:r w:rsidRPr="00055AA2">
                        <w:rPr>
                          <w:sz w:val="32"/>
                          <w:szCs w:val="32"/>
                        </w:rPr>
                        <w:t>Week 1</w:t>
                      </w:r>
                      <w:r>
                        <w:rPr>
                          <w:sz w:val="32"/>
                          <w:szCs w:val="32"/>
                        </w:rPr>
                        <w:t>3</w:t>
                      </w:r>
                    </w:p>
                    <w:p w14:paraId="6B22BE46"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5E6C2F66" w14:textId="77777777" w:rsidTr="000E6CDF">
                        <w:tc>
                          <w:tcPr>
                            <w:tcW w:w="1282" w:type="dxa"/>
                          </w:tcPr>
                          <w:p w14:paraId="2EEA62F7" w14:textId="77777777" w:rsidR="00F32A4A" w:rsidRPr="00055AA2" w:rsidRDefault="00F32A4A" w:rsidP="000E6CDF">
                            <w:pPr>
                              <w:pStyle w:val="NoteLevel1"/>
                              <w:numPr>
                                <w:ilvl w:val="0"/>
                                <w:numId w:val="0"/>
                              </w:numPr>
                            </w:pPr>
                            <w:r>
                              <w:t>Apr 20</w:t>
                            </w:r>
                          </w:p>
                        </w:tc>
                        <w:tc>
                          <w:tcPr>
                            <w:tcW w:w="3060" w:type="dxa"/>
                          </w:tcPr>
                          <w:p w14:paraId="70E367FB" w14:textId="5B1E2412" w:rsidR="00F32A4A" w:rsidRPr="00055AA2" w:rsidRDefault="00F32A4A" w:rsidP="000E6CDF">
                            <w:pPr>
                              <w:pStyle w:val="NoteLevel1"/>
                              <w:numPr>
                                <w:ilvl w:val="0"/>
                                <w:numId w:val="0"/>
                              </w:numPr>
                            </w:pPr>
                            <w:r>
                              <w:t>Banks (Scratch, Ch. 1-3)</w:t>
                            </w:r>
                          </w:p>
                        </w:tc>
                        <w:tc>
                          <w:tcPr>
                            <w:tcW w:w="2513" w:type="dxa"/>
                          </w:tcPr>
                          <w:p w14:paraId="5F19089C" w14:textId="77777777" w:rsidR="00F32A4A" w:rsidRPr="00055AA2" w:rsidRDefault="00F32A4A" w:rsidP="000E6CDF">
                            <w:pPr>
                              <w:pStyle w:val="NoteLevel1"/>
                              <w:numPr>
                                <w:ilvl w:val="0"/>
                                <w:numId w:val="0"/>
                              </w:numPr>
                            </w:pPr>
                            <w:r>
                              <w:t>SL seminar</w:t>
                            </w:r>
                          </w:p>
                        </w:tc>
                      </w:tr>
                      <w:tr w:rsidR="00F32A4A" w14:paraId="0672C3FD" w14:textId="77777777" w:rsidTr="000E6CDF">
                        <w:tc>
                          <w:tcPr>
                            <w:tcW w:w="1282" w:type="dxa"/>
                          </w:tcPr>
                          <w:p w14:paraId="77633704" w14:textId="77777777" w:rsidR="00F32A4A" w:rsidRPr="00055AA2" w:rsidRDefault="00F32A4A" w:rsidP="000E6CDF">
                            <w:pPr>
                              <w:pStyle w:val="NoteLevel1"/>
                              <w:numPr>
                                <w:ilvl w:val="0"/>
                                <w:numId w:val="0"/>
                              </w:numPr>
                            </w:pPr>
                            <w:r>
                              <w:t>Apr 22</w:t>
                            </w:r>
                          </w:p>
                        </w:tc>
                        <w:tc>
                          <w:tcPr>
                            <w:tcW w:w="3060" w:type="dxa"/>
                          </w:tcPr>
                          <w:p w14:paraId="2E5A9E35" w14:textId="77777777" w:rsidR="00F32A4A" w:rsidRDefault="00F32A4A" w:rsidP="000E6CDF">
                            <w:pPr>
                              <w:pStyle w:val="NoteLevel1"/>
                              <w:numPr>
                                <w:ilvl w:val="0"/>
                                <w:numId w:val="0"/>
                              </w:numPr>
                            </w:pPr>
                            <w:r>
                              <w:t>Banks (</w:t>
                            </w:r>
                            <w:proofErr w:type="spellStart"/>
                            <w:r>
                              <w:t>Shoutout</w:t>
                            </w:r>
                            <w:proofErr w:type="spellEnd"/>
                            <w:r>
                              <w:t>, Ch. 4-5)</w:t>
                            </w:r>
                          </w:p>
                          <w:p w14:paraId="344281ED" w14:textId="678C0F9D" w:rsidR="00F32A4A" w:rsidRPr="00055AA2" w:rsidRDefault="00F32A4A" w:rsidP="000E6CDF">
                            <w:pPr>
                              <w:pStyle w:val="NoteLevel1"/>
                              <w:numPr>
                                <w:ilvl w:val="0"/>
                                <w:numId w:val="0"/>
                              </w:numPr>
                            </w:pPr>
                            <w:proofErr w:type="spellStart"/>
                            <w:r>
                              <w:t>Ruecker</w:t>
                            </w:r>
                            <w:proofErr w:type="spellEnd"/>
                            <w:r>
                              <w:t xml:space="preserve"> &amp; </w:t>
                            </w:r>
                            <w:proofErr w:type="spellStart"/>
                            <w:r>
                              <w:t>Brunk</w:t>
                            </w:r>
                            <w:proofErr w:type="spellEnd"/>
                            <w:r>
                              <w:t xml:space="preserve">-Chavez </w:t>
                            </w:r>
                          </w:p>
                        </w:tc>
                        <w:tc>
                          <w:tcPr>
                            <w:tcW w:w="2513" w:type="dxa"/>
                          </w:tcPr>
                          <w:p w14:paraId="767F231B" w14:textId="77777777" w:rsidR="00F32A4A" w:rsidRPr="00055AA2" w:rsidRDefault="00F32A4A" w:rsidP="000E6CDF">
                            <w:pPr>
                              <w:pStyle w:val="NoteLevel1"/>
                              <w:numPr>
                                <w:ilvl w:val="0"/>
                                <w:numId w:val="0"/>
                              </w:numPr>
                            </w:pPr>
                          </w:p>
                        </w:tc>
                      </w:tr>
                    </w:tbl>
                    <w:p w14:paraId="7BD57A14" w14:textId="65741EA9" w:rsidR="00F32A4A" w:rsidRPr="006C205D" w:rsidRDefault="00F32A4A" w:rsidP="00F4762E">
                      <w:pPr>
                        <w:pStyle w:val="BodyText"/>
                      </w:pPr>
                    </w:p>
                    <w:p w14:paraId="54E6992A" w14:textId="033FA413" w:rsidR="00F32A4A" w:rsidRPr="00055AA2" w:rsidRDefault="00F32A4A" w:rsidP="00F4762E">
                      <w:pPr>
                        <w:pStyle w:val="NoteLevel1"/>
                        <w:numPr>
                          <w:ilvl w:val="0"/>
                          <w:numId w:val="0"/>
                        </w:numPr>
                        <w:rPr>
                          <w:sz w:val="32"/>
                          <w:szCs w:val="32"/>
                        </w:rPr>
                      </w:pPr>
                      <w:r w:rsidRPr="00055AA2">
                        <w:rPr>
                          <w:sz w:val="32"/>
                          <w:szCs w:val="32"/>
                        </w:rPr>
                        <w:t>Week 1</w:t>
                      </w:r>
                      <w:r>
                        <w:rPr>
                          <w:sz w:val="32"/>
                          <w:szCs w:val="32"/>
                        </w:rPr>
                        <w:t>4</w:t>
                      </w:r>
                    </w:p>
                    <w:p w14:paraId="2D8EC88F"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59CAA66" w14:textId="77777777" w:rsidTr="00055AA2">
                        <w:tc>
                          <w:tcPr>
                            <w:tcW w:w="1282" w:type="dxa"/>
                          </w:tcPr>
                          <w:p w14:paraId="59B0E9CB" w14:textId="15F961C2" w:rsidR="00F32A4A" w:rsidRPr="00055AA2" w:rsidRDefault="00F32A4A" w:rsidP="00055AA2">
                            <w:pPr>
                              <w:pStyle w:val="NoteLevel1"/>
                              <w:numPr>
                                <w:ilvl w:val="0"/>
                                <w:numId w:val="0"/>
                              </w:numPr>
                            </w:pPr>
                            <w:r>
                              <w:t>Apr 27</w:t>
                            </w:r>
                          </w:p>
                        </w:tc>
                        <w:tc>
                          <w:tcPr>
                            <w:tcW w:w="3060" w:type="dxa"/>
                          </w:tcPr>
                          <w:p w14:paraId="7305F466" w14:textId="5D21B6E0" w:rsidR="00F32A4A" w:rsidRPr="00055AA2" w:rsidRDefault="00F32A4A" w:rsidP="00055AA2">
                            <w:pPr>
                              <w:pStyle w:val="NoteLevel1"/>
                              <w:numPr>
                                <w:ilvl w:val="0"/>
                                <w:numId w:val="0"/>
                              </w:numPr>
                            </w:pPr>
                            <w:r>
                              <w:t>Readings TBD</w:t>
                            </w:r>
                          </w:p>
                        </w:tc>
                        <w:tc>
                          <w:tcPr>
                            <w:tcW w:w="2513" w:type="dxa"/>
                          </w:tcPr>
                          <w:p w14:paraId="467DDD39" w14:textId="77777777" w:rsidR="00F32A4A" w:rsidRPr="00055AA2" w:rsidRDefault="00F32A4A" w:rsidP="00055AA2">
                            <w:pPr>
                              <w:pStyle w:val="NoteLevel1"/>
                              <w:numPr>
                                <w:ilvl w:val="0"/>
                                <w:numId w:val="0"/>
                              </w:numPr>
                            </w:pPr>
                          </w:p>
                        </w:tc>
                      </w:tr>
                      <w:tr w:rsidR="00F32A4A" w14:paraId="202DFC80" w14:textId="77777777" w:rsidTr="00055AA2">
                        <w:tc>
                          <w:tcPr>
                            <w:tcW w:w="1282" w:type="dxa"/>
                          </w:tcPr>
                          <w:p w14:paraId="4641EAF6" w14:textId="6B2B239C" w:rsidR="00F32A4A" w:rsidRPr="00055AA2" w:rsidRDefault="00F32A4A" w:rsidP="00055AA2">
                            <w:pPr>
                              <w:pStyle w:val="NoteLevel1"/>
                              <w:numPr>
                                <w:ilvl w:val="0"/>
                                <w:numId w:val="0"/>
                              </w:numPr>
                            </w:pPr>
                            <w:r>
                              <w:t>Apr 29</w:t>
                            </w:r>
                          </w:p>
                        </w:tc>
                        <w:tc>
                          <w:tcPr>
                            <w:tcW w:w="3060" w:type="dxa"/>
                          </w:tcPr>
                          <w:p w14:paraId="69DFCC63" w14:textId="7171A815" w:rsidR="00F32A4A" w:rsidRPr="00055AA2" w:rsidRDefault="00F32A4A" w:rsidP="00055AA2">
                            <w:pPr>
                              <w:pStyle w:val="NoteLevel1"/>
                              <w:numPr>
                                <w:ilvl w:val="0"/>
                                <w:numId w:val="0"/>
                              </w:numPr>
                            </w:pPr>
                            <w:r>
                              <w:t>Readings TBD</w:t>
                            </w:r>
                          </w:p>
                        </w:tc>
                        <w:tc>
                          <w:tcPr>
                            <w:tcW w:w="2513" w:type="dxa"/>
                          </w:tcPr>
                          <w:p w14:paraId="49B0D6D1" w14:textId="77777777" w:rsidR="00F32A4A" w:rsidRPr="00055AA2" w:rsidRDefault="00F32A4A" w:rsidP="00055AA2">
                            <w:pPr>
                              <w:pStyle w:val="NoteLevel1"/>
                              <w:numPr>
                                <w:ilvl w:val="0"/>
                                <w:numId w:val="0"/>
                              </w:numPr>
                            </w:pPr>
                          </w:p>
                        </w:tc>
                      </w:tr>
                    </w:tbl>
                    <w:p w14:paraId="1F3C758C" w14:textId="77777777" w:rsidR="00F32A4A" w:rsidRDefault="00F32A4A" w:rsidP="00F4762E">
                      <w:pPr>
                        <w:pStyle w:val="NoteLevel1"/>
                        <w:numPr>
                          <w:ilvl w:val="0"/>
                          <w:numId w:val="0"/>
                        </w:numPr>
                      </w:pPr>
                    </w:p>
                    <w:p w14:paraId="71020391" w14:textId="21CECF59" w:rsidR="00F32A4A" w:rsidRPr="00055AA2" w:rsidRDefault="00F32A4A" w:rsidP="00F4762E">
                      <w:pPr>
                        <w:pStyle w:val="NoteLevel1"/>
                        <w:rPr>
                          <w:sz w:val="32"/>
                          <w:szCs w:val="32"/>
                        </w:rPr>
                      </w:pPr>
                      <w:r w:rsidRPr="00055AA2">
                        <w:rPr>
                          <w:sz w:val="32"/>
                          <w:szCs w:val="32"/>
                        </w:rPr>
                        <w:t>Week 1</w:t>
                      </w:r>
                      <w:r>
                        <w:rPr>
                          <w:sz w:val="32"/>
                          <w:szCs w:val="32"/>
                        </w:rPr>
                        <w:t>5</w:t>
                      </w:r>
                    </w:p>
                    <w:p w14:paraId="754FC117" w14:textId="77777777" w:rsidR="00F32A4A" w:rsidRDefault="00F32A4A" w:rsidP="00F4762E">
                      <w:pPr>
                        <w:pStyle w:val="NoteLevel1"/>
                        <w:numPr>
                          <w:ilvl w:val="0"/>
                          <w:numId w:val="0"/>
                        </w:numPr>
                      </w:pPr>
                    </w:p>
                    <w:tbl>
                      <w:tblPr>
                        <w:tblStyle w:val="TableGrid"/>
                        <w:tblW w:w="0" w:type="auto"/>
                        <w:tblLook w:val="04A0" w:firstRow="1" w:lastRow="0" w:firstColumn="1" w:lastColumn="0" w:noHBand="0" w:noVBand="1"/>
                      </w:tblPr>
                      <w:tblGrid>
                        <w:gridCol w:w="1282"/>
                        <w:gridCol w:w="3060"/>
                        <w:gridCol w:w="2513"/>
                      </w:tblGrid>
                      <w:tr w:rsidR="00F32A4A" w14:paraId="6D6675D3" w14:textId="77777777" w:rsidTr="003333F6">
                        <w:tc>
                          <w:tcPr>
                            <w:tcW w:w="1282" w:type="dxa"/>
                          </w:tcPr>
                          <w:p w14:paraId="0FAF9375" w14:textId="07B46AB1" w:rsidR="00F32A4A" w:rsidRPr="00055AA2" w:rsidRDefault="00F32A4A" w:rsidP="003333F6">
                            <w:pPr>
                              <w:pStyle w:val="NoteLevel1"/>
                              <w:numPr>
                                <w:ilvl w:val="0"/>
                                <w:numId w:val="0"/>
                              </w:numPr>
                            </w:pPr>
                            <w:r>
                              <w:t>May 4</w:t>
                            </w:r>
                          </w:p>
                        </w:tc>
                        <w:tc>
                          <w:tcPr>
                            <w:tcW w:w="3060" w:type="dxa"/>
                          </w:tcPr>
                          <w:p w14:paraId="5DB8ABF8" w14:textId="0E7C8BC9" w:rsidR="00F32A4A" w:rsidRPr="00055AA2" w:rsidRDefault="00F32A4A" w:rsidP="003333F6">
                            <w:pPr>
                              <w:pStyle w:val="NoteLevel1"/>
                              <w:numPr>
                                <w:ilvl w:val="0"/>
                                <w:numId w:val="0"/>
                              </w:numPr>
                            </w:pPr>
                            <w:r>
                              <w:t>No readings</w:t>
                            </w:r>
                          </w:p>
                        </w:tc>
                        <w:tc>
                          <w:tcPr>
                            <w:tcW w:w="2513" w:type="dxa"/>
                          </w:tcPr>
                          <w:p w14:paraId="10AA3957" w14:textId="5B0B61AE" w:rsidR="00F32A4A" w:rsidRPr="00055AA2" w:rsidRDefault="00F32A4A" w:rsidP="003333F6">
                            <w:pPr>
                              <w:pStyle w:val="NoteLevel1"/>
                              <w:numPr>
                                <w:ilvl w:val="0"/>
                                <w:numId w:val="0"/>
                              </w:numPr>
                            </w:pPr>
                            <w:r>
                              <w:t>Presentations</w:t>
                            </w:r>
                          </w:p>
                        </w:tc>
                      </w:tr>
                      <w:tr w:rsidR="00F32A4A" w14:paraId="3967F571" w14:textId="77777777" w:rsidTr="003333F6">
                        <w:tc>
                          <w:tcPr>
                            <w:tcW w:w="1282" w:type="dxa"/>
                          </w:tcPr>
                          <w:p w14:paraId="0EC31AD6" w14:textId="2241F684" w:rsidR="00F32A4A" w:rsidRPr="00055AA2" w:rsidRDefault="00F32A4A" w:rsidP="003333F6">
                            <w:pPr>
                              <w:pStyle w:val="NoteLevel1"/>
                              <w:numPr>
                                <w:ilvl w:val="0"/>
                                <w:numId w:val="0"/>
                              </w:numPr>
                            </w:pPr>
                            <w:r>
                              <w:t>May 6</w:t>
                            </w:r>
                          </w:p>
                        </w:tc>
                        <w:tc>
                          <w:tcPr>
                            <w:tcW w:w="3060" w:type="dxa"/>
                          </w:tcPr>
                          <w:p w14:paraId="6DE94EE5" w14:textId="5EAF2ADF" w:rsidR="00F32A4A" w:rsidRPr="00055AA2" w:rsidRDefault="00F32A4A" w:rsidP="003333F6">
                            <w:pPr>
                              <w:pStyle w:val="NoteLevel1"/>
                              <w:numPr>
                                <w:ilvl w:val="0"/>
                                <w:numId w:val="0"/>
                              </w:numPr>
                            </w:pPr>
                            <w:r>
                              <w:t>No readings</w:t>
                            </w:r>
                          </w:p>
                        </w:tc>
                        <w:tc>
                          <w:tcPr>
                            <w:tcW w:w="2513" w:type="dxa"/>
                          </w:tcPr>
                          <w:p w14:paraId="2A848826" w14:textId="010CA4FA" w:rsidR="00F32A4A" w:rsidRPr="00055AA2" w:rsidRDefault="00F32A4A" w:rsidP="003333F6">
                            <w:pPr>
                              <w:pStyle w:val="NoteLevel1"/>
                              <w:numPr>
                                <w:ilvl w:val="0"/>
                                <w:numId w:val="0"/>
                              </w:numPr>
                            </w:pPr>
                            <w:r>
                              <w:t>Presentations</w:t>
                            </w:r>
                          </w:p>
                        </w:tc>
                      </w:tr>
                    </w:tbl>
                    <w:p w14:paraId="643FCF82" w14:textId="77777777" w:rsidR="00F32A4A" w:rsidRDefault="00F32A4A" w:rsidP="00F4762E">
                      <w:pPr>
                        <w:pStyle w:val="NoteLevel1"/>
                        <w:numPr>
                          <w:ilvl w:val="0"/>
                          <w:numId w:val="0"/>
                        </w:numPr>
                      </w:pPr>
                    </w:p>
                    <w:p w14:paraId="63FBFB5A" w14:textId="77777777" w:rsidR="00F32A4A" w:rsidRPr="006C205D" w:rsidRDefault="00F32A4A" w:rsidP="00F4762E">
                      <w:pPr>
                        <w:pStyle w:val="BodyText"/>
                      </w:pPr>
                    </w:p>
                  </w:txbxContent>
                </v:textbox>
                <w10:wrap type="tight" anchorx="page" anchory="page"/>
              </v:shape>
            </w:pict>
          </mc:Fallback>
        </mc:AlternateContent>
      </w:r>
    </w:p>
    <w:p w14:paraId="53ACA0AB" w14:textId="64EB1986" w:rsidR="00950014" w:rsidRDefault="00CE3D7A" w:rsidP="00950014">
      <w:pPr>
        <w:pStyle w:val="Caption"/>
      </w:pPr>
      <w:r>
        <w:rPr>
          <w:noProof/>
        </w:rPr>
        <w:lastRenderedPageBreak/>
        <mc:AlternateContent>
          <mc:Choice Requires="wpg">
            <w:drawing>
              <wp:anchor distT="0" distB="0" distL="114300" distR="114300" simplePos="1" relativeHeight="251658296" behindDoc="0" locked="0" layoutInCell="1" allowOverlap="1" wp14:anchorId="2A3F0CBD" wp14:editId="52982BAA">
                <wp:simplePos x="594360" y="1490345"/>
                <wp:positionH relativeFrom="page">
                  <wp:posOffset>594360</wp:posOffset>
                </wp:positionH>
                <wp:positionV relativeFrom="page">
                  <wp:posOffset>1490345</wp:posOffset>
                </wp:positionV>
                <wp:extent cx="4572000" cy="8021955"/>
                <wp:effectExtent l="0" t="0" r="0" b="4445"/>
                <wp:wrapThrough wrapText="bothSides">
                  <wp:wrapPolygon edited="0">
                    <wp:start x="360" y="0"/>
                    <wp:lineTo x="360" y="21544"/>
                    <wp:lineTo x="21120" y="21544"/>
                    <wp:lineTo x="21120" y="0"/>
                    <wp:lineTo x="360" y="0"/>
                  </wp:wrapPolygon>
                </wp:wrapThrough>
                <wp:docPr id="136" name="Group 136"/>
                <wp:cNvGraphicFramePr/>
                <a:graphic xmlns:a="http://schemas.openxmlformats.org/drawingml/2006/main">
                  <a:graphicData uri="http://schemas.microsoft.com/office/word/2010/wordprocessingGroup">
                    <wpg:wgp>
                      <wpg:cNvGrpSpPr/>
                      <wpg:grpSpPr>
                        <a:xfrm>
                          <a:off x="0" y="0"/>
                          <a:ext cx="4572000" cy="8021955"/>
                          <a:chOff x="0" y="0"/>
                          <a:chExt cx="4572000" cy="8021955"/>
                        </a:xfrm>
                        <a:extLst>
                          <a:ext uri="{0CCBE362-F206-4b92-989A-16890622DB6E}">
                            <ma14:wrappingTextBoxFlag xmlns:ma14="http://schemas.microsoft.com/office/mac/drawingml/2011/main" val="1"/>
                          </a:ext>
                        </a:extLst>
                      </wpg:grpSpPr>
                      <wps:wsp>
                        <wps:cNvPr id="4" name="Text Box 158"/>
                        <wps:cNvSpPr txBox="1">
                          <a:spLocks noChangeArrowheads="1"/>
                        </wps:cNvSpPr>
                        <wps:spPr bwMode="auto">
                          <a:xfrm>
                            <a:off x="0" y="0"/>
                            <a:ext cx="4572000" cy="802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99" name="Text Box 99"/>
                        <wps:cNvSpPr txBox="1"/>
                        <wps:spPr>
                          <a:xfrm>
                            <a:off x="137160" y="0"/>
                            <a:ext cx="4297680" cy="186690"/>
                          </a:xfrm>
                          <a:prstGeom prst="rect">
                            <a:avLst/>
                          </a:prstGeom>
                          <a:noFill/>
                          <a:ln>
                            <a:noFill/>
                          </a:ln>
                          <a:effectLst/>
                          <a:extLst>
                            <a:ext uri="{C572A759-6A51-4108-AA02-DFA0A04FC94B}">
                              <ma14:wrappingTextBoxFlag xmlns:ma14="http://schemas.microsoft.com/office/mac/drawingml/2011/main"/>
                            </a:ext>
                          </a:extLst>
                        </wps:spPr>
                        <wps:txbx id="32">
                          <w:txbxContent>
                            <w:p w14:paraId="51E7489C" w14:textId="77777777" w:rsidR="00F32A4A" w:rsidRDefault="00F32A4A" w:rsidP="00F4762E">
                              <w:pPr>
                                <w:pStyle w:val="NoteLevel1"/>
                                <w:numPr>
                                  <w:ilvl w:val="0"/>
                                  <w:numId w:val="0"/>
                                </w:numPr>
                              </w:pPr>
                              <w:r>
                                <w:t>Drafts:</w:t>
                              </w:r>
                            </w:p>
                            <w:p w14:paraId="30D97B8A" w14:textId="77777777" w:rsidR="00F32A4A" w:rsidRDefault="00F32A4A" w:rsidP="00F4762E">
                              <w:pPr>
                                <w:pStyle w:val="NoteLevel2"/>
                              </w:pPr>
                              <w:r>
                                <w:t>At least two portfolio project drafts must be submitted for feedback. This can be done anytime within the following deadlines:</w:t>
                              </w:r>
                            </w:p>
                            <w:p w14:paraId="22652212" w14:textId="6A3E7487" w:rsidR="00F32A4A" w:rsidRDefault="00F32A4A" w:rsidP="00F4762E">
                              <w:pPr>
                                <w:pStyle w:val="NoteLevel3"/>
                              </w:pPr>
                              <w:r>
                                <w:t>Project 1: February 28</w:t>
                              </w:r>
                              <w:r w:rsidRPr="00354AC6">
                                <w:rPr>
                                  <w:vertAlign w:val="superscript"/>
                                </w:rPr>
                                <w:t>th</w:t>
                              </w:r>
                              <w:r>
                                <w:t xml:space="preserve"> </w:t>
                              </w:r>
                            </w:p>
                            <w:p w14:paraId="1CD8C437" w14:textId="7909453E" w:rsidR="00F32A4A" w:rsidRDefault="00F32A4A" w:rsidP="00F4762E">
                              <w:pPr>
                                <w:pStyle w:val="NoteLevel3"/>
                              </w:pPr>
                              <w:r>
                                <w:t>Project 2: April 8</w:t>
                              </w:r>
                              <w:r w:rsidRPr="00354AC6">
                                <w:rPr>
                                  <w:vertAlign w:val="superscript"/>
                                </w:rPr>
                                <w:t>th</w:t>
                              </w:r>
                              <w:r>
                                <w:t xml:space="preserve"> </w:t>
                              </w:r>
                            </w:p>
                            <w:p w14:paraId="07D60BC2" w14:textId="57337D50" w:rsidR="00F32A4A" w:rsidRDefault="00F32A4A" w:rsidP="00DD0BE2">
                              <w:pPr>
                                <w:pStyle w:val="NoteLevel1"/>
                                <w:numPr>
                                  <w:ilvl w:val="0"/>
                                  <w:numId w:val="0"/>
                                </w:numPr>
                              </w:pPr>
                            </w:p>
                            <w:p w14:paraId="51B12FF1" w14:textId="246BDC7E" w:rsidR="00F32A4A" w:rsidRDefault="00F32A4A" w:rsidP="00DD0BE2">
                              <w:pPr>
                                <w:pStyle w:val="NoteLevel1"/>
                                <w:numPr>
                                  <w:ilvl w:val="0"/>
                                  <w:numId w:val="0"/>
                                </w:numPr>
                              </w:pPr>
                              <w:r>
                                <w:t>The portfolio is due in digital form on May 15</w:t>
                              </w:r>
                              <w:r w:rsidRPr="00354AC6">
                                <w:rPr>
                                  <w:vertAlign w:val="superscript"/>
                                </w:rPr>
                                <w:t>th</w:t>
                              </w:r>
                              <w:r>
                                <w:t xml:space="preserve"> by midnight. </w:t>
                              </w:r>
                            </w:p>
                            <w:p w14:paraId="233B5A07" w14:textId="77777777" w:rsidR="00F32A4A" w:rsidRDefault="00F32A4A" w:rsidP="00DD0BE2">
                              <w:pPr>
                                <w:pStyle w:val="NoteLevel1"/>
                                <w:numPr>
                                  <w:ilvl w:val="0"/>
                                  <w:numId w:val="0"/>
                                </w:numPr>
                              </w:pPr>
                            </w:p>
                            <w:p w14:paraId="36F98BDF" w14:textId="77777777" w:rsidR="00F32A4A" w:rsidRDefault="00F32A4A" w:rsidP="00DD0BE2">
                              <w:pPr>
                                <w:pStyle w:val="NoteLevel1"/>
                                <w:numPr>
                                  <w:ilvl w:val="0"/>
                                  <w:numId w:val="0"/>
                                </w:numPr>
                              </w:pPr>
                            </w:p>
                            <w:p w14:paraId="1E77AEE0" w14:textId="77777777" w:rsidR="00F32A4A" w:rsidRDefault="00F32A4A" w:rsidP="00DD0BE2">
                              <w:pPr>
                                <w:pStyle w:val="NoteLevel1"/>
                                <w:numPr>
                                  <w:ilvl w:val="0"/>
                                  <w:numId w:val="0"/>
                                </w:numPr>
                              </w:pPr>
                            </w:p>
                            <w:p w14:paraId="707C7813" w14:textId="77777777" w:rsidR="00F32A4A" w:rsidRDefault="00F32A4A" w:rsidP="00DD0BE2">
                              <w:pPr>
                                <w:pStyle w:val="NoteLevel1"/>
                                <w:numPr>
                                  <w:ilvl w:val="0"/>
                                  <w:numId w:val="0"/>
                                </w:numPr>
                              </w:pPr>
                            </w:p>
                            <w:p w14:paraId="721773A6" w14:textId="77777777" w:rsidR="00F32A4A" w:rsidRDefault="00F32A4A" w:rsidP="00DD0BE2">
                              <w:pPr>
                                <w:pStyle w:val="NoteLevel1"/>
                                <w:numPr>
                                  <w:ilvl w:val="0"/>
                                  <w:numId w:val="0"/>
                                </w:numPr>
                              </w:pPr>
                            </w:p>
                            <w:p w14:paraId="08BCA629" w14:textId="77777777" w:rsidR="00F32A4A" w:rsidRDefault="00F32A4A" w:rsidP="00DD0BE2">
                              <w:pPr>
                                <w:pStyle w:val="NoteLevel1"/>
                                <w:numPr>
                                  <w:ilvl w:val="0"/>
                                  <w:numId w:val="0"/>
                                </w:numPr>
                              </w:pPr>
                            </w:p>
                            <w:p w14:paraId="483F3A4D" w14:textId="77777777" w:rsidR="00F32A4A" w:rsidRDefault="00F32A4A" w:rsidP="00DD0BE2">
                              <w:pPr>
                                <w:pStyle w:val="NoteLevel1"/>
                                <w:numPr>
                                  <w:ilvl w:val="0"/>
                                  <w:numId w:val="0"/>
                                </w:numPr>
                              </w:pPr>
                            </w:p>
                            <w:p w14:paraId="3CAC79C9" w14:textId="77777777" w:rsidR="00F32A4A" w:rsidRDefault="00F32A4A" w:rsidP="00DD0BE2">
                              <w:pPr>
                                <w:pStyle w:val="NoteLevel1"/>
                                <w:numPr>
                                  <w:ilvl w:val="0"/>
                                  <w:numId w:val="0"/>
                                </w:numPr>
                              </w:pPr>
                            </w:p>
                            <w:p w14:paraId="3FC8D761" w14:textId="77777777" w:rsidR="00F32A4A" w:rsidRDefault="00F32A4A" w:rsidP="00DD0BE2">
                              <w:pPr>
                                <w:pStyle w:val="NoteLevel1"/>
                                <w:numPr>
                                  <w:ilvl w:val="0"/>
                                  <w:numId w:val="0"/>
                                </w:numPr>
                              </w:pPr>
                            </w:p>
                            <w:p w14:paraId="16FB8965" w14:textId="77777777" w:rsidR="00F32A4A" w:rsidRDefault="00F32A4A" w:rsidP="00DD0BE2">
                              <w:pPr>
                                <w:pStyle w:val="NoteLevel1"/>
                                <w:numPr>
                                  <w:ilvl w:val="0"/>
                                  <w:numId w:val="0"/>
                                </w:numPr>
                              </w:pPr>
                            </w:p>
                            <w:p w14:paraId="4AD2A369" w14:textId="77777777" w:rsidR="00F32A4A" w:rsidRDefault="00F32A4A" w:rsidP="00DD0BE2">
                              <w:pPr>
                                <w:pStyle w:val="NoteLevel1"/>
                                <w:numPr>
                                  <w:ilvl w:val="0"/>
                                  <w:numId w:val="0"/>
                                </w:numPr>
                              </w:pPr>
                            </w:p>
                            <w:p w14:paraId="2D3732CC" w14:textId="77777777" w:rsidR="00F32A4A" w:rsidRDefault="00F32A4A" w:rsidP="00DD0BE2">
                              <w:pPr>
                                <w:pStyle w:val="NoteLevel1"/>
                                <w:numPr>
                                  <w:ilvl w:val="0"/>
                                  <w:numId w:val="0"/>
                                </w:numPr>
                              </w:pPr>
                            </w:p>
                            <w:p w14:paraId="39A494C0" w14:textId="77777777" w:rsidR="00F32A4A" w:rsidRDefault="00F32A4A" w:rsidP="00DD0BE2">
                              <w:pPr>
                                <w:pStyle w:val="NoteLevel1"/>
                                <w:numPr>
                                  <w:ilvl w:val="0"/>
                                  <w:numId w:val="0"/>
                                </w:numPr>
                              </w:pPr>
                            </w:p>
                            <w:p w14:paraId="79EB5F04" w14:textId="77777777" w:rsidR="00F32A4A" w:rsidRDefault="00F32A4A" w:rsidP="00DD0BE2">
                              <w:pPr>
                                <w:pStyle w:val="NoteLevel1"/>
                                <w:numPr>
                                  <w:ilvl w:val="0"/>
                                  <w:numId w:val="0"/>
                                </w:numPr>
                              </w:pPr>
                            </w:p>
                            <w:p w14:paraId="35B0C92E" w14:textId="77777777" w:rsidR="00F32A4A" w:rsidRDefault="00F32A4A" w:rsidP="00DD0BE2">
                              <w:pPr>
                                <w:pStyle w:val="NoteLevel1"/>
                                <w:numPr>
                                  <w:ilvl w:val="0"/>
                                  <w:numId w:val="0"/>
                                </w:numPr>
                              </w:pPr>
                            </w:p>
                            <w:p w14:paraId="4A9BCBBF" w14:textId="77777777" w:rsidR="00F32A4A" w:rsidRDefault="00F32A4A" w:rsidP="00DD0BE2">
                              <w:pPr>
                                <w:pStyle w:val="NoteLevel1"/>
                                <w:numPr>
                                  <w:ilvl w:val="0"/>
                                  <w:numId w:val="0"/>
                                </w:numPr>
                              </w:pPr>
                            </w:p>
                            <w:p w14:paraId="4C6B6A48" w14:textId="77777777" w:rsidR="00F32A4A" w:rsidRDefault="00F32A4A" w:rsidP="00DD0BE2">
                              <w:pPr>
                                <w:pStyle w:val="NoteLevel1"/>
                                <w:numPr>
                                  <w:ilvl w:val="0"/>
                                  <w:numId w:val="0"/>
                                </w:numPr>
                              </w:pPr>
                            </w:p>
                            <w:p w14:paraId="4FD91D14" w14:textId="77777777" w:rsidR="00F32A4A" w:rsidRDefault="00F32A4A" w:rsidP="00DD0BE2">
                              <w:pPr>
                                <w:pStyle w:val="NoteLevel1"/>
                                <w:numPr>
                                  <w:ilvl w:val="0"/>
                                  <w:numId w:val="0"/>
                                </w:numPr>
                              </w:pPr>
                            </w:p>
                            <w:p w14:paraId="69E66C19" w14:textId="77777777" w:rsidR="00F32A4A" w:rsidRDefault="00F32A4A" w:rsidP="00DD0BE2">
                              <w:pPr>
                                <w:pStyle w:val="NoteLevel1"/>
                                <w:numPr>
                                  <w:ilvl w:val="0"/>
                                  <w:numId w:val="0"/>
                                </w:numPr>
                              </w:pPr>
                            </w:p>
                            <w:p w14:paraId="5AB3BAB0" w14:textId="77777777" w:rsidR="00F32A4A" w:rsidRDefault="00F32A4A" w:rsidP="00DD0BE2">
                              <w:pPr>
                                <w:pStyle w:val="NoteLevel1"/>
                                <w:numPr>
                                  <w:ilvl w:val="0"/>
                                  <w:numId w:val="0"/>
                                </w:numPr>
                              </w:pPr>
                            </w:p>
                            <w:p w14:paraId="22904181" w14:textId="132DAF88" w:rsidR="00F32A4A" w:rsidRPr="00D50497" w:rsidRDefault="00F32A4A" w:rsidP="00DD0BE2">
                              <w:pPr>
                                <w:pStyle w:val="NoteLevel1"/>
                                <w:numPr>
                                  <w:ilvl w:val="0"/>
                                  <w:numId w:val="0"/>
                                </w:numPr>
                                <w:rPr>
                                  <w:u w:val="single"/>
                                </w:rPr>
                              </w:pPr>
                              <w:r w:rsidRPr="00D50497">
                                <w:rPr>
                                  <w:u w:val="single"/>
                                </w:rPr>
                                <w:t>Image credits:</w:t>
                              </w:r>
                            </w:p>
                            <w:p w14:paraId="47CDE974" w14:textId="2EEBAE73" w:rsidR="00F32A4A" w:rsidRDefault="00F32A4A" w:rsidP="00DD0BE2">
                              <w:pPr>
                                <w:pStyle w:val="NoteLevel1"/>
                                <w:numPr>
                                  <w:ilvl w:val="0"/>
                                  <w:numId w:val="0"/>
                                </w:numPr>
                              </w:pPr>
                              <w:r>
                                <w:t xml:space="preserve">Rhetoric: </w:t>
                              </w:r>
                              <w:r w:rsidRPr="00D50497">
                                <w:t>http://driverlayer.com/img/rhetoric/150/any</w:t>
                              </w:r>
                            </w:p>
                            <w:p w14:paraId="34DAD0E7" w14:textId="7BC70038" w:rsidR="00F32A4A" w:rsidRPr="006035EA" w:rsidRDefault="00F32A4A" w:rsidP="00DD0BE2">
                              <w:pPr>
                                <w:pStyle w:val="NoteLevel1"/>
                                <w:numPr>
                                  <w:ilvl w:val="0"/>
                                  <w:numId w:val="0"/>
                                </w:numPr>
                              </w:pPr>
                              <w:r w:rsidRPr="006035EA">
                                <w:t>Technology 1: http://notebookcenter.net/computer-technology-wallpaper-2/</w:t>
                              </w:r>
                            </w:p>
                            <w:p w14:paraId="5BB09A79" w14:textId="36A3615C" w:rsidR="00F32A4A" w:rsidRPr="006035EA" w:rsidRDefault="00F32A4A" w:rsidP="00DD0BE2">
                              <w:pPr>
                                <w:pStyle w:val="NoteLevel1"/>
                                <w:numPr>
                                  <w:ilvl w:val="0"/>
                                  <w:numId w:val="0"/>
                                </w:numPr>
                              </w:pPr>
                              <w:r w:rsidRPr="006035EA">
                                <w:t xml:space="preserve">Technology 2: </w:t>
                              </w:r>
                              <w:hyperlink r:id="rId19" w:history="1">
                                <w:r w:rsidRPr="006035EA">
                                  <w:rPr>
                                    <w:rStyle w:val="Hyperlink"/>
                                    <w:color w:val="auto"/>
                                    <w:u w:val="none"/>
                                  </w:rPr>
                                  <w:t>http://jeffvankooten.com/2013/01/30/how-each-generation-responds-to-technology/</w:t>
                                </w:r>
                              </w:hyperlink>
                            </w:p>
                            <w:p w14:paraId="6F9EC173" w14:textId="591A247E" w:rsidR="00F32A4A" w:rsidRPr="006035EA" w:rsidRDefault="00F32A4A" w:rsidP="00DD0BE2">
                              <w:pPr>
                                <w:pStyle w:val="NoteLevel1"/>
                                <w:numPr>
                                  <w:ilvl w:val="0"/>
                                  <w:numId w:val="0"/>
                                </w:numPr>
                              </w:pPr>
                              <w:r w:rsidRPr="006035EA">
                                <w:t xml:space="preserve">Technology 3: </w:t>
                              </w:r>
                              <w:hyperlink r:id="rId20" w:history="1">
                                <w:r w:rsidRPr="006035EA">
                                  <w:rPr>
                                    <w:rStyle w:val="Hyperlink"/>
                                    <w:color w:val="auto"/>
                                    <w:u w:val="none"/>
                                  </w:rPr>
                                  <w:t>http://raineugene.org/building-successful-technology-clusters/</w:t>
                                </w:r>
                              </w:hyperlink>
                            </w:p>
                            <w:p w14:paraId="7DC74EB3" w14:textId="77777777" w:rsidR="00F32A4A" w:rsidRDefault="00F32A4A" w:rsidP="00DD0BE2">
                              <w:pPr>
                                <w:pStyle w:val="NoteLevel1"/>
                                <w:numPr>
                                  <w:ilvl w:val="0"/>
                                  <w:numId w:val="0"/>
                                </w:numPr>
                              </w:pPr>
                            </w:p>
                            <w:p w14:paraId="618F0402" w14:textId="77777777" w:rsidR="00F32A4A" w:rsidRDefault="00F32A4A" w:rsidP="00DD0BE2">
                              <w:pPr>
                                <w:pStyle w:val="NoteLevel1"/>
                                <w:numPr>
                                  <w:ilvl w:val="0"/>
                                  <w:numId w:val="0"/>
                                </w:numPr>
                              </w:pPr>
                            </w:p>
                            <w:p w14:paraId="4699B35E" w14:textId="77777777" w:rsidR="00F32A4A" w:rsidRPr="006C205D" w:rsidRDefault="00F32A4A" w:rsidP="001C2FE9">
                              <w:pPr>
                                <w:pStyle w:val="NoteLevel1"/>
                                <w:numPr>
                                  <w:ilvl w:val="0"/>
                                  <w:numId w:val="0"/>
                                </w:num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137160" y="185420"/>
                            <a:ext cx="4297680" cy="556895"/>
                          </a:xfrm>
                          <a:prstGeom prst="rect">
                            <a:avLst/>
                          </a:prstGeom>
                          <a:noFill/>
                          <a:ln>
                            <a:noFill/>
                          </a:ln>
                          <a:effectLst/>
                          <a:extLst>
                            <a:ext uri="{C572A759-6A51-4108-AA02-DFA0A04FC94B}">
                              <ma14:wrappingTextBoxFlag xmlns:ma14="http://schemas.microsoft.com/office/mac/drawingml/2011/main"/>
                            </a:ext>
                          </a:extLst>
                        </wps:spPr>
                        <wps:linkedTxbx id="3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137160" y="741045"/>
                            <a:ext cx="4297680" cy="186055"/>
                          </a:xfrm>
                          <a:prstGeom prst="rect">
                            <a:avLst/>
                          </a:prstGeom>
                          <a:noFill/>
                          <a:ln>
                            <a:noFill/>
                          </a:ln>
                          <a:effectLst/>
                          <a:extLst>
                            <a:ext uri="{C572A759-6A51-4108-AA02-DFA0A04FC94B}">
                              <ma14:wrappingTextBoxFlag xmlns:ma14="http://schemas.microsoft.com/office/mac/drawingml/2011/main"/>
                            </a:ext>
                          </a:extLst>
                        </wps:spPr>
                        <wps:linkedTxbx id="3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137160" y="925830"/>
                            <a:ext cx="4297680" cy="186690"/>
                          </a:xfrm>
                          <a:prstGeom prst="rect">
                            <a:avLst/>
                          </a:prstGeom>
                          <a:noFill/>
                          <a:ln>
                            <a:noFill/>
                          </a:ln>
                          <a:effectLst/>
                          <a:extLst>
                            <a:ext uri="{C572A759-6A51-4108-AA02-DFA0A04FC94B}">
                              <ma14:wrappingTextBoxFlag xmlns:ma14="http://schemas.microsoft.com/office/mac/drawingml/2011/main"/>
                            </a:ext>
                          </a:extLst>
                        </wps:spPr>
                        <wps:linkedTxbx id="3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137160" y="1111250"/>
                            <a:ext cx="4297680" cy="186690"/>
                          </a:xfrm>
                          <a:prstGeom prst="rect">
                            <a:avLst/>
                          </a:prstGeom>
                          <a:noFill/>
                          <a:ln>
                            <a:noFill/>
                          </a:ln>
                          <a:effectLst/>
                          <a:extLst>
                            <a:ext uri="{C572A759-6A51-4108-AA02-DFA0A04FC94B}">
                              <ma14:wrappingTextBoxFlag xmlns:ma14="http://schemas.microsoft.com/office/mac/drawingml/2011/main"/>
                            </a:ext>
                          </a:extLst>
                        </wps:spPr>
                        <wps:linkedTxbx id="3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137160" y="1296670"/>
                            <a:ext cx="4297680" cy="371475"/>
                          </a:xfrm>
                          <a:prstGeom prst="rect">
                            <a:avLst/>
                          </a:prstGeom>
                          <a:noFill/>
                          <a:ln>
                            <a:noFill/>
                          </a:ln>
                          <a:effectLst/>
                          <a:extLst>
                            <a:ext uri="{C572A759-6A51-4108-AA02-DFA0A04FC94B}">
                              <ma14:wrappingTextBoxFlag xmlns:ma14="http://schemas.microsoft.com/office/mac/drawingml/2011/main"/>
                            </a:ext>
                          </a:extLst>
                        </wps:spPr>
                        <wps:linkedTxbx id="3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137160" y="1666875"/>
                            <a:ext cx="4297680" cy="186690"/>
                          </a:xfrm>
                          <a:prstGeom prst="rect">
                            <a:avLst/>
                          </a:prstGeom>
                          <a:noFill/>
                          <a:ln>
                            <a:noFill/>
                          </a:ln>
                          <a:effectLst/>
                          <a:extLst>
                            <a:ext uri="{C572A759-6A51-4108-AA02-DFA0A04FC94B}">
                              <ma14:wrappingTextBoxFlag xmlns:ma14="http://schemas.microsoft.com/office/mac/drawingml/2011/main"/>
                            </a:ext>
                          </a:extLst>
                        </wps:spPr>
                        <wps:linkedTxbx id="3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137160" y="1852295"/>
                            <a:ext cx="4297680" cy="186055"/>
                          </a:xfrm>
                          <a:prstGeom prst="rect">
                            <a:avLst/>
                          </a:prstGeom>
                          <a:noFill/>
                          <a:ln>
                            <a:noFill/>
                          </a:ln>
                          <a:effectLst/>
                          <a:extLst>
                            <a:ext uri="{C572A759-6A51-4108-AA02-DFA0A04FC94B}">
                              <ma14:wrappingTextBoxFlag xmlns:ma14="http://schemas.microsoft.com/office/mac/drawingml/2011/main"/>
                            </a:ext>
                          </a:extLst>
                        </wps:spPr>
                        <wps:linkedTxbx id="3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137160" y="2037080"/>
                            <a:ext cx="4297680" cy="186690"/>
                          </a:xfrm>
                          <a:prstGeom prst="rect">
                            <a:avLst/>
                          </a:prstGeom>
                          <a:noFill/>
                          <a:ln>
                            <a:noFill/>
                          </a:ln>
                          <a:effectLst/>
                          <a:extLst>
                            <a:ext uri="{C572A759-6A51-4108-AA02-DFA0A04FC94B}">
                              <ma14:wrappingTextBoxFlag xmlns:ma14="http://schemas.microsoft.com/office/mac/drawingml/2011/main"/>
                            </a:ext>
                          </a:extLst>
                        </wps:spPr>
                        <wps:linkedTxbx id="3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137160" y="2222500"/>
                            <a:ext cx="4297680" cy="186690"/>
                          </a:xfrm>
                          <a:prstGeom prst="rect">
                            <a:avLst/>
                          </a:prstGeom>
                          <a:noFill/>
                          <a:ln>
                            <a:noFill/>
                          </a:ln>
                          <a:effectLst/>
                          <a:extLst>
                            <a:ext uri="{C572A759-6A51-4108-AA02-DFA0A04FC94B}">
                              <ma14:wrappingTextBoxFlag xmlns:ma14="http://schemas.microsoft.com/office/mac/drawingml/2011/main"/>
                            </a:ext>
                          </a:extLst>
                        </wps:spPr>
                        <wps:linkedTxbx id="3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137160" y="2407920"/>
                            <a:ext cx="4297680" cy="186690"/>
                          </a:xfrm>
                          <a:prstGeom prst="rect">
                            <a:avLst/>
                          </a:prstGeom>
                          <a:noFill/>
                          <a:ln>
                            <a:noFill/>
                          </a:ln>
                          <a:effectLst/>
                          <a:extLst>
                            <a:ext uri="{C572A759-6A51-4108-AA02-DFA0A04FC94B}">
                              <ma14:wrappingTextBoxFlag xmlns:ma14="http://schemas.microsoft.com/office/mac/drawingml/2011/main"/>
                            </a:ext>
                          </a:extLst>
                        </wps:spPr>
                        <wps:linkedTxbx id="3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37160" y="2593340"/>
                            <a:ext cx="4297680" cy="186055"/>
                          </a:xfrm>
                          <a:prstGeom prst="rect">
                            <a:avLst/>
                          </a:prstGeom>
                          <a:noFill/>
                          <a:ln>
                            <a:noFill/>
                          </a:ln>
                          <a:effectLst/>
                          <a:extLst>
                            <a:ext uri="{C572A759-6A51-4108-AA02-DFA0A04FC94B}">
                              <ma14:wrappingTextBoxFlag xmlns:ma14="http://schemas.microsoft.com/office/mac/drawingml/2011/main"/>
                            </a:ext>
                          </a:extLst>
                        </wps:spPr>
                        <wps:linkedTxbx id="3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37160" y="2778125"/>
                            <a:ext cx="4297680" cy="186690"/>
                          </a:xfrm>
                          <a:prstGeom prst="rect">
                            <a:avLst/>
                          </a:prstGeom>
                          <a:noFill/>
                          <a:ln>
                            <a:noFill/>
                          </a:ln>
                          <a:effectLst/>
                          <a:extLst>
                            <a:ext uri="{C572A759-6A51-4108-AA02-DFA0A04FC94B}">
                              <ma14:wrappingTextBoxFlag xmlns:ma14="http://schemas.microsoft.com/office/mac/drawingml/2011/main"/>
                            </a:ext>
                          </a:extLst>
                        </wps:spPr>
                        <wps:linkedTxbx id="3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137160" y="2963545"/>
                            <a:ext cx="4297680" cy="186690"/>
                          </a:xfrm>
                          <a:prstGeom prst="rect">
                            <a:avLst/>
                          </a:prstGeom>
                          <a:noFill/>
                          <a:ln>
                            <a:noFill/>
                          </a:ln>
                          <a:effectLst/>
                          <a:extLst>
                            <a:ext uri="{C572A759-6A51-4108-AA02-DFA0A04FC94B}">
                              <ma14:wrappingTextBoxFlag xmlns:ma14="http://schemas.microsoft.com/office/mac/drawingml/2011/main"/>
                            </a:ext>
                          </a:extLst>
                        </wps:spPr>
                        <wps:linkedTxbx id="3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137160" y="3148965"/>
                            <a:ext cx="4297680" cy="186055"/>
                          </a:xfrm>
                          <a:prstGeom prst="rect">
                            <a:avLst/>
                          </a:prstGeom>
                          <a:noFill/>
                          <a:ln>
                            <a:noFill/>
                          </a:ln>
                          <a:effectLst/>
                          <a:extLst>
                            <a:ext uri="{C572A759-6A51-4108-AA02-DFA0A04FC94B}">
                              <ma14:wrappingTextBoxFlag xmlns:ma14="http://schemas.microsoft.com/office/mac/drawingml/2011/main"/>
                            </a:ext>
                          </a:extLst>
                        </wps:spPr>
                        <wps:linkedTxbx id="32"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137160" y="3333750"/>
                            <a:ext cx="4297680" cy="186690"/>
                          </a:xfrm>
                          <a:prstGeom prst="rect">
                            <a:avLst/>
                          </a:prstGeom>
                          <a:noFill/>
                          <a:ln>
                            <a:noFill/>
                          </a:ln>
                          <a:effectLst/>
                          <a:extLst>
                            <a:ext uri="{C572A759-6A51-4108-AA02-DFA0A04FC94B}">
                              <ma14:wrappingTextBoxFlag xmlns:ma14="http://schemas.microsoft.com/office/mac/drawingml/2011/main"/>
                            </a:ext>
                          </a:extLst>
                        </wps:spPr>
                        <wps:linkedTxbx id="32"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137160" y="3519170"/>
                            <a:ext cx="4297680" cy="186690"/>
                          </a:xfrm>
                          <a:prstGeom prst="rect">
                            <a:avLst/>
                          </a:prstGeom>
                          <a:noFill/>
                          <a:ln>
                            <a:noFill/>
                          </a:ln>
                          <a:effectLst/>
                          <a:extLst>
                            <a:ext uri="{C572A759-6A51-4108-AA02-DFA0A04FC94B}">
                              <ma14:wrappingTextBoxFlag xmlns:ma14="http://schemas.microsoft.com/office/mac/drawingml/2011/main"/>
                            </a:ext>
                          </a:extLst>
                        </wps:spPr>
                        <wps:linkedTxbx id="32"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137160" y="3704590"/>
                            <a:ext cx="4297680" cy="186055"/>
                          </a:xfrm>
                          <a:prstGeom prst="rect">
                            <a:avLst/>
                          </a:prstGeom>
                          <a:noFill/>
                          <a:ln>
                            <a:noFill/>
                          </a:ln>
                          <a:effectLst/>
                          <a:extLst>
                            <a:ext uri="{C572A759-6A51-4108-AA02-DFA0A04FC94B}">
                              <ma14:wrappingTextBoxFlag xmlns:ma14="http://schemas.microsoft.com/office/mac/drawingml/2011/main"/>
                            </a:ext>
                          </a:extLst>
                        </wps:spPr>
                        <wps:linkedTxbx id="32"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137160" y="3889375"/>
                            <a:ext cx="4297680" cy="186690"/>
                          </a:xfrm>
                          <a:prstGeom prst="rect">
                            <a:avLst/>
                          </a:prstGeom>
                          <a:noFill/>
                          <a:ln>
                            <a:noFill/>
                          </a:ln>
                          <a:effectLst/>
                          <a:extLst>
                            <a:ext uri="{C572A759-6A51-4108-AA02-DFA0A04FC94B}">
                              <ma14:wrappingTextBoxFlag xmlns:ma14="http://schemas.microsoft.com/office/mac/drawingml/2011/main"/>
                            </a:ext>
                          </a:extLst>
                        </wps:spPr>
                        <wps:linkedTxbx id="32"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137160" y="4074795"/>
                            <a:ext cx="4297680" cy="186690"/>
                          </a:xfrm>
                          <a:prstGeom prst="rect">
                            <a:avLst/>
                          </a:prstGeom>
                          <a:noFill/>
                          <a:ln>
                            <a:noFill/>
                          </a:ln>
                          <a:effectLst/>
                          <a:extLst>
                            <a:ext uri="{C572A759-6A51-4108-AA02-DFA0A04FC94B}">
                              <ma14:wrappingTextBoxFlag xmlns:ma14="http://schemas.microsoft.com/office/mac/drawingml/2011/main"/>
                            </a:ext>
                          </a:extLst>
                        </wps:spPr>
                        <wps:linkedTxbx id="32"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137160" y="4260215"/>
                            <a:ext cx="4297680" cy="186055"/>
                          </a:xfrm>
                          <a:prstGeom prst="rect">
                            <a:avLst/>
                          </a:prstGeom>
                          <a:noFill/>
                          <a:ln>
                            <a:noFill/>
                          </a:ln>
                          <a:effectLst/>
                          <a:extLst>
                            <a:ext uri="{C572A759-6A51-4108-AA02-DFA0A04FC94B}">
                              <ma14:wrappingTextBoxFlag xmlns:ma14="http://schemas.microsoft.com/office/mac/drawingml/2011/main"/>
                            </a:ext>
                          </a:extLst>
                        </wps:spPr>
                        <wps:linkedTxbx id="32"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2900680" y="4445000"/>
                            <a:ext cx="1534160" cy="186690"/>
                          </a:xfrm>
                          <a:prstGeom prst="rect">
                            <a:avLst/>
                          </a:prstGeom>
                          <a:noFill/>
                          <a:ln>
                            <a:noFill/>
                          </a:ln>
                          <a:effectLst/>
                          <a:extLst>
                            <a:ext uri="{C572A759-6A51-4108-AA02-DFA0A04FC94B}">
                              <ma14:wrappingTextBoxFlag xmlns:ma14="http://schemas.microsoft.com/office/mac/drawingml/2011/main"/>
                            </a:ext>
                          </a:extLst>
                        </wps:spPr>
                        <wps:linkedTxbx id="32"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2900680" y="4776470"/>
                            <a:ext cx="1534160" cy="186690"/>
                          </a:xfrm>
                          <a:prstGeom prst="rect">
                            <a:avLst/>
                          </a:prstGeom>
                          <a:noFill/>
                          <a:ln>
                            <a:noFill/>
                          </a:ln>
                          <a:effectLst/>
                          <a:extLst>
                            <a:ext uri="{C572A759-6A51-4108-AA02-DFA0A04FC94B}">
                              <ma14:wrappingTextBoxFlag xmlns:ma14="http://schemas.microsoft.com/office/mac/drawingml/2011/main"/>
                            </a:ext>
                          </a:extLst>
                        </wps:spPr>
                        <wps:linkedTxbx id="32"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2900680" y="4961890"/>
                            <a:ext cx="1534160" cy="186055"/>
                          </a:xfrm>
                          <a:prstGeom prst="rect">
                            <a:avLst/>
                          </a:prstGeom>
                          <a:noFill/>
                          <a:ln>
                            <a:noFill/>
                          </a:ln>
                          <a:effectLst/>
                          <a:extLst>
                            <a:ext uri="{C572A759-6A51-4108-AA02-DFA0A04FC94B}">
                              <ma14:wrappingTextBoxFlag xmlns:ma14="http://schemas.microsoft.com/office/mac/drawingml/2011/main"/>
                            </a:ext>
                          </a:extLst>
                        </wps:spPr>
                        <wps:linkedTxbx id="32"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2900680" y="5146675"/>
                            <a:ext cx="1534160" cy="186690"/>
                          </a:xfrm>
                          <a:prstGeom prst="rect">
                            <a:avLst/>
                          </a:prstGeom>
                          <a:noFill/>
                          <a:ln>
                            <a:noFill/>
                          </a:ln>
                          <a:effectLst/>
                          <a:extLst>
                            <a:ext uri="{C572A759-6A51-4108-AA02-DFA0A04FC94B}">
                              <ma14:wrappingTextBoxFlag xmlns:ma14="http://schemas.microsoft.com/office/mac/drawingml/2011/main"/>
                            </a:ext>
                          </a:extLst>
                        </wps:spPr>
                        <wps:linkedTxbx id="32"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2900680" y="5332095"/>
                            <a:ext cx="1534160" cy="186690"/>
                          </a:xfrm>
                          <a:prstGeom prst="rect">
                            <a:avLst/>
                          </a:prstGeom>
                          <a:noFill/>
                          <a:ln>
                            <a:noFill/>
                          </a:ln>
                          <a:effectLst/>
                          <a:extLst>
                            <a:ext uri="{C572A759-6A51-4108-AA02-DFA0A04FC94B}">
                              <ma14:wrappingTextBoxFlag xmlns:ma14="http://schemas.microsoft.com/office/mac/drawingml/2011/main"/>
                            </a:ext>
                          </a:extLst>
                        </wps:spPr>
                        <wps:linkedTxbx id="32"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137160" y="5517515"/>
                            <a:ext cx="4297680" cy="186055"/>
                          </a:xfrm>
                          <a:prstGeom prst="rect">
                            <a:avLst/>
                          </a:prstGeom>
                          <a:noFill/>
                          <a:ln>
                            <a:noFill/>
                          </a:ln>
                          <a:effectLst/>
                          <a:extLst>
                            <a:ext uri="{C572A759-6A51-4108-AA02-DFA0A04FC94B}">
                              <ma14:wrappingTextBoxFlag xmlns:ma14="http://schemas.microsoft.com/office/mac/drawingml/2011/main"/>
                            </a:ext>
                          </a:extLst>
                        </wps:spPr>
                        <wps:linkedTxbx id="32"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137160" y="5702300"/>
                            <a:ext cx="4297680" cy="186690"/>
                          </a:xfrm>
                          <a:prstGeom prst="rect">
                            <a:avLst/>
                          </a:prstGeom>
                          <a:noFill/>
                          <a:ln>
                            <a:noFill/>
                          </a:ln>
                          <a:effectLst/>
                          <a:extLst>
                            <a:ext uri="{C572A759-6A51-4108-AA02-DFA0A04FC94B}">
                              <ma14:wrappingTextBoxFlag xmlns:ma14="http://schemas.microsoft.com/office/mac/drawingml/2011/main"/>
                            </a:ext>
                          </a:extLst>
                        </wps:spPr>
                        <wps:linkedTxbx id="32"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137160" y="5887720"/>
                            <a:ext cx="4297680" cy="371475"/>
                          </a:xfrm>
                          <a:prstGeom prst="rect">
                            <a:avLst/>
                          </a:prstGeom>
                          <a:noFill/>
                          <a:ln>
                            <a:noFill/>
                          </a:ln>
                          <a:effectLst/>
                          <a:extLst>
                            <a:ext uri="{C572A759-6A51-4108-AA02-DFA0A04FC94B}">
                              <ma14:wrappingTextBoxFlag xmlns:ma14="http://schemas.microsoft.com/office/mac/drawingml/2011/main"/>
                            </a:ext>
                          </a:extLst>
                        </wps:spPr>
                        <wps:linkedTxbx id="32"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137160" y="6257925"/>
                            <a:ext cx="4297680" cy="556895"/>
                          </a:xfrm>
                          <a:prstGeom prst="rect">
                            <a:avLst/>
                          </a:prstGeom>
                          <a:noFill/>
                          <a:ln>
                            <a:noFill/>
                          </a:ln>
                          <a:effectLst/>
                          <a:extLst>
                            <a:ext uri="{C572A759-6A51-4108-AA02-DFA0A04FC94B}">
                              <ma14:wrappingTextBoxFlag xmlns:ma14="http://schemas.microsoft.com/office/mac/drawingml/2011/main"/>
                            </a:ext>
                          </a:extLst>
                        </wps:spPr>
                        <wps:linkedTxbx id="32"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137160" y="6813550"/>
                            <a:ext cx="4297680" cy="372110"/>
                          </a:xfrm>
                          <a:prstGeom prst="rect">
                            <a:avLst/>
                          </a:prstGeom>
                          <a:noFill/>
                          <a:ln>
                            <a:noFill/>
                          </a:ln>
                          <a:effectLst/>
                          <a:extLst>
                            <a:ext uri="{C572A759-6A51-4108-AA02-DFA0A04FC94B}">
                              <ma14:wrappingTextBoxFlag xmlns:ma14="http://schemas.microsoft.com/office/mac/drawingml/2011/main"/>
                            </a:ext>
                          </a:extLst>
                        </wps:spPr>
                        <wps:linkedTxbx id="32"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137160" y="7184390"/>
                            <a:ext cx="4297680" cy="186690"/>
                          </a:xfrm>
                          <a:prstGeom prst="rect">
                            <a:avLst/>
                          </a:prstGeom>
                          <a:noFill/>
                          <a:ln>
                            <a:noFill/>
                          </a:ln>
                          <a:effectLst/>
                          <a:extLst>
                            <a:ext uri="{C572A759-6A51-4108-AA02-DFA0A04FC94B}">
                              <ma14:wrappingTextBoxFlag xmlns:ma14="http://schemas.microsoft.com/office/mac/drawingml/2011/main"/>
                            </a:ext>
                          </a:extLst>
                        </wps:spPr>
                        <wps:linkedTxbx id="32"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137160" y="7369810"/>
                            <a:ext cx="4297680" cy="186055"/>
                          </a:xfrm>
                          <a:prstGeom prst="rect">
                            <a:avLst/>
                          </a:prstGeom>
                          <a:noFill/>
                          <a:ln>
                            <a:noFill/>
                          </a:ln>
                          <a:effectLst/>
                          <a:extLst>
                            <a:ext uri="{C572A759-6A51-4108-AA02-DFA0A04FC94B}">
                              <ma14:wrappingTextBoxFlag xmlns:ma14="http://schemas.microsoft.com/office/mac/drawingml/2011/main"/>
                            </a:ext>
                          </a:extLst>
                        </wps:spPr>
                        <wps:linkedTxbx id="32"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137160" y="7554595"/>
                            <a:ext cx="4297680" cy="186690"/>
                          </a:xfrm>
                          <a:prstGeom prst="rect">
                            <a:avLst/>
                          </a:prstGeom>
                          <a:noFill/>
                          <a:ln>
                            <a:noFill/>
                          </a:ln>
                          <a:effectLst/>
                          <a:extLst>
                            <a:ext uri="{C572A759-6A51-4108-AA02-DFA0A04FC94B}">
                              <ma14:wrappingTextBoxFlag xmlns:ma14="http://schemas.microsoft.com/office/mac/drawingml/2011/main"/>
                            </a:ext>
                          </a:extLst>
                        </wps:spPr>
                        <wps:linkedTxbx id="32"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6" o:spid="_x0000_s1101" style="position:absolute;left:0;text-align:left;margin-left:46.8pt;margin-top:117.35pt;width:5in;height:631.65pt;z-index:251658296;mso-position-horizontal-relative:page;mso-position-vertical-relative:page" coordsize="4572000,80219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" mv:complextextbox="1">
                <v:shape id="Text Box 158" o:spid="_x0000_s1102" type="#_x0000_t202" style="position:absolute;width:4572000;height:8021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T+wwAA&#10;ANoAAAAPAAAAZHJzL2Rvd25yZXYueG1sRI9Bi8IwFITvC/6H8IS9ranrYm1tFBFE9yKovXh7NM+2&#10;2LyUJmr992ZhweMwM98w2bI3jbhT52rLCsajCARxYXXNpYL8tPmagXAeWWNjmRQ8ycFyMfjIMNX2&#10;wQe6H30pAoRdigoq79tUSldUZNCNbEscvIvtDPogu1LqDh8Bbhr5HUVTabDmsFBhS+uKiuvxZhQk&#10;6zhpZ/nvbbqKJ/V+e27yyWas1OewX81BeOr9O/zf3mkFP/B3JdwA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3T+wwAAANoAAAAPAAAAAAAAAAAAAAAAAJcCAABkcnMvZG93&#10;bnJldi54bWxQSwUGAAAAAAQABAD1AAAAhwMAAAAA&#10;" mv:complextextbox="1" filled="f" stroked="f">
                  <v:textbox inset="10.8pt,0,10.8pt,0"/>
                </v:shape>
                <v:shape id="Text Box 99" o:spid="_x0000_s1103" type="#_x0000_t202" style="position:absolute;left:13716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w:p w14:paraId="51E7489C" w14:textId="77777777" w:rsidR="00F32A4A" w:rsidRDefault="00F32A4A" w:rsidP="00F4762E">
                        <w:pPr>
                          <w:pStyle w:val="NoteLevel1"/>
                          <w:numPr>
                            <w:ilvl w:val="0"/>
                            <w:numId w:val="0"/>
                          </w:numPr>
                        </w:pPr>
                        <w:r>
                          <w:t>Drafts:</w:t>
                        </w:r>
                      </w:p>
                      <w:p w14:paraId="30D97B8A" w14:textId="77777777" w:rsidR="00F32A4A" w:rsidRDefault="00F32A4A" w:rsidP="00F4762E">
                        <w:pPr>
                          <w:pStyle w:val="NoteLevel2"/>
                        </w:pPr>
                        <w:r>
                          <w:t>At least two portfolio project drafts must be submitted for feedback. This can be done anytime within the following deadlines:</w:t>
                        </w:r>
                      </w:p>
                      <w:p w14:paraId="22652212" w14:textId="6A3E7487" w:rsidR="00F32A4A" w:rsidRDefault="00F32A4A" w:rsidP="00F4762E">
                        <w:pPr>
                          <w:pStyle w:val="NoteLevel3"/>
                        </w:pPr>
                        <w:r>
                          <w:t>Project 1: February 28</w:t>
                        </w:r>
                        <w:r w:rsidRPr="00354AC6">
                          <w:rPr>
                            <w:vertAlign w:val="superscript"/>
                          </w:rPr>
                          <w:t>th</w:t>
                        </w:r>
                        <w:r>
                          <w:t xml:space="preserve"> </w:t>
                        </w:r>
                      </w:p>
                      <w:p w14:paraId="1CD8C437" w14:textId="7909453E" w:rsidR="00F32A4A" w:rsidRDefault="00F32A4A" w:rsidP="00F4762E">
                        <w:pPr>
                          <w:pStyle w:val="NoteLevel3"/>
                        </w:pPr>
                        <w:r>
                          <w:t>Project 2: April 8</w:t>
                        </w:r>
                        <w:r w:rsidRPr="00354AC6">
                          <w:rPr>
                            <w:vertAlign w:val="superscript"/>
                          </w:rPr>
                          <w:t>th</w:t>
                        </w:r>
                        <w:r>
                          <w:t xml:space="preserve"> </w:t>
                        </w:r>
                      </w:p>
                      <w:p w14:paraId="07D60BC2" w14:textId="57337D50" w:rsidR="00F32A4A" w:rsidRDefault="00F32A4A" w:rsidP="00DD0BE2">
                        <w:pPr>
                          <w:pStyle w:val="NoteLevel1"/>
                          <w:numPr>
                            <w:ilvl w:val="0"/>
                            <w:numId w:val="0"/>
                          </w:numPr>
                        </w:pPr>
                      </w:p>
                      <w:p w14:paraId="51B12FF1" w14:textId="246BDC7E" w:rsidR="00F32A4A" w:rsidRDefault="00F32A4A" w:rsidP="00DD0BE2">
                        <w:pPr>
                          <w:pStyle w:val="NoteLevel1"/>
                          <w:numPr>
                            <w:ilvl w:val="0"/>
                            <w:numId w:val="0"/>
                          </w:numPr>
                        </w:pPr>
                        <w:r>
                          <w:t>The portfolio is due in digital form on May 15</w:t>
                        </w:r>
                        <w:r w:rsidRPr="00354AC6">
                          <w:rPr>
                            <w:vertAlign w:val="superscript"/>
                          </w:rPr>
                          <w:t>th</w:t>
                        </w:r>
                        <w:r>
                          <w:t xml:space="preserve"> by midnight. </w:t>
                        </w:r>
                      </w:p>
                      <w:p w14:paraId="233B5A07" w14:textId="77777777" w:rsidR="00F32A4A" w:rsidRDefault="00F32A4A" w:rsidP="00DD0BE2">
                        <w:pPr>
                          <w:pStyle w:val="NoteLevel1"/>
                          <w:numPr>
                            <w:ilvl w:val="0"/>
                            <w:numId w:val="0"/>
                          </w:numPr>
                        </w:pPr>
                      </w:p>
                      <w:p w14:paraId="36F98BDF" w14:textId="77777777" w:rsidR="00F32A4A" w:rsidRDefault="00F32A4A" w:rsidP="00DD0BE2">
                        <w:pPr>
                          <w:pStyle w:val="NoteLevel1"/>
                          <w:numPr>
                            <w:ilvl w:val="0"/>
                            <w:numId w:val="0"/>
                          </w:numPr>
                        </w:pPr>
                      </w:p>
                      <w:p w14:paraId="1E77AEE0" w14:textId="77777777" w:rsidR="00F32A4A" w:rsidRDefault="00F32A4A" w:rsidP="00DD0BE2">
                        <w:pPr>
                          <w:pStyle w:val="NoteLevel1"/>
                          <w:numPr>
                            <w:ilvl w:val="0"/>
                            <w:numId w:val="0"/>
                          </w:numPr>
                        </w:pPr>
                      </w:p>
                      <w:p w14:paraId="707C7813" w14:textId="77777777" w:rsidR="00F32A4A" w:rsidRDefault="00F32A4A" w:rsidP="00DD0BE2">
                        <w:pPr>
                          <w:pStyle w:val="NoteLevel1"/>
                          <w:numPr>
                            <w:ilvl w:val="0"/>
                            <w:numId w:val="0"/>
                          </w:numPr>
                        </w:pPr>
                      </w:p>
                      <w:p w14:paraId="721773A6" w14:textId="77777777" w:rsidR="00F32A4A" w:rsidRDefault="00F32A4A" w:rsidP="00DD0BE2">
                        <w:pPr>
                          <w:pStyle w:val="NoteLevel1"/>
                          <w:numPr>
                            <w:ilvl w:val="0"/>
                            <w:numId w:val="0"/>
                          </w:numPr>
                        </w:pPr>
                      </w:p>
                      <w:p w14:paraId="08BCA629" w14:textId="77777777" w:rsidR="00F32A4A" w:rsidRDefault="00F32A4A" w:rsidP="00DD0BE2">
                        <w:pPr>
                          <w:pStyle w:val="NoteLevel1"/>
                          <w:numPr>
                            <w:ilvl w:val="0"/>
                            <w:numId w:val="0"/>
                          </w:numPr>
                        </w:pPr>
                      </w:p>
                      <w:p w14:paraId="483F3A4D" w14:textId="77777777" w:rsidR="00F32A4A" w:rsidRDefault="00F32A4A" w:rsidP="00DD0BE2">
                        <w:pPr>
                          <w:pStyle w:val="NoteLevel1"/>
                          <w:numPr>
                            <w:ilvl w:val="0"/>
                            <w:numId w:val="0"/>
                          </w:numPr>
                        </w:pPr>
                      </w:p>
                      <w:p w14:paraId="3CAC79C9" w14:textId="77777777" w:rsidR="00F32A4A" w:rsidRDefault="00F32A4A" w:rsidP="00DD0BE2">
                        <w:pPr>
                          <w:pStyle w:val="NoteLevel1"/>
                          <w:numPr>
                            <w:ilvl w:val="0"/>
                            <w:numId w:val="0"/>
                          </w:numPr>
                        </w:pPr>
                      </w:p>
                      <w:p w14:paraId="3FC8D761" w14:textId="77777777" w:rsidR="00F32A4A" w:rsidRDefault="00F32A4A" w:rsidP="00DD0BE2">
                        <w:pPr>
                          <w:pStyle w:val="NoteLevel1"/>
                          <w:numPr>
                            <w:ilvl w:val="0"/>
                            <w:numId w:val="0"/>
                          </w:numPr>
                        </w:pPr>
                      </w:p>
                      <w:p w14:paraId="16FB8965" w14:textId="77777777" w:rsidR="00F32A4A" w:rsidRDefault="00F32A4A" w:rsidP="00DD0BE2">
                        <w:pPr>
                          <w:pStyle w:val="NoteLevel1"/>
                          <w:numPr>
                            <w:ilvl w:val="0"/>
                            <w:numId w:val="0"/>
                          </w:numPr>
                        </w:pPr>
                      </w:p>
                      <w:p w14:paraId="4AD2A369" w14:textId="77777777" w:rsidR="00F32A4A" w:rsidRDefault="00F32A4A" w:rsidP="00DD0BE2">
                        <w:pPr>
                          <w:pStyle w:val="NoteLevel1"/>
                          <w:numPr>
                            <w:ilvl w:val="0"/>
                            <w:numId w:val="0"/>
                          </w:numPr>
                        </w:pPr>
                      </w:p>
                      <w:p w14:paraId="2D3732CC" w14:textId="77777777" w:rsidR="00F32A4A" w:rsidRDefault="00F32A4A" w:rsidP="00DD0BE2">
                        <w:pPr>
                          <w:pStyle w:val="NoteLevel1"/>
                          <w:numPr>
                            <w:ilvl w:val="0"/>
                            <w:numId w:val="0"/>
                          </w:numPr>
                        </w:pPr>
                      </w:p>
                      <w:p w14:paraId="39A494C0" w14:textId="77777777" w:rsidR="00F32A4A" w:rsidRDefault="00F32A4A" w:rsidP="00DD0BE2">
                        <w:pPr>
                          <w:pStyle w:val="NoteLevel1"/>
                          <w:numPr>
                            <w:ilvl w:val="0"/>
                            <w:numId w:val="0"/>
                          </w:numPr>
                        </w:pPr>
                      </w:p>
                      <w:p w14:paraId="79EB5F04" w14:textId="77777777" w:rsidR="00F32A4A" w:rsidRDefault="00F32A4A" w:rsidP="00DD0BE2">
                        <w:pPr>
                          <w:pStyle w:val="NoteLevel1"/>
                          <w:numPr>
                            <w:ilvl w:val="0"/>
                            <w:numId w:val="0"/>
                          </w:numPr>
                        </w:pPr>
                      </w:p>
                      <w:p w14:paraId="35B0C92E" w14:textId="77777777" w:rsidR="00F32A4A" w:rsidRDefault="00F32A4A" w:rsidP="00DD0BE2">
                        <w:pPr>
                          <w:pStyle w:val="NoteLevel1"/>
                          <w:numPr>
                            <w:ilvl w:val="0"/>
                            <w:numId w:val="0"/>
                          </w:numPr>
                        </w:pPr>
                      </w:p>
                      <w:p w14:paraId="4A9BCBBF" w14:textId="77777777" w:rsidR="00F32A4A" w:rsidRDefault="00F32A4A" w:rsidP="00DD0BE2">
                        <w:pPr>
                          <w:pStyle w:val="NoteLevel1"/>
                          <w:numPr>
                            <w:ilvl w:val="0"/>
                            <w:numId w:val="0"/>
                          </w:numPr>
                        </w:pPr>
                      </w:p>
                      <w:p w14:paraId="4C6B6A48" w14:textId="77777777" w:rsidR="00F32A4A" w:rsidRDefault="00F32A4A" w:rsidP="00DD0BE2">
                        <w:pPr>
                          <w:pStyle w:val="NoteLevel1"/>
                          <w:numPr>
                            <w:ilvl w:val="0"/>
                            <w:numId w:val="0"/>
                          </w:numPr>
                        </w:pPr>
                      </w:p>
                      <w:p w14:paraId="4FD91D14" w14:textId="77777777" w:rsidR="00F32A4A" w:rsidRDefault="00F32A4A" w:rsidP="00DD0BE2">
                        <w:pPr>
                          <w:pStyle w:val="NoteLevel1"/>
                          <w:numPr>
                            <w:ilvl w:val="0"/>
                            <w:numId w:val="0"/>
                          </w:numPr>
                        </w:pPr>
                      </w:p>
                      <w:p w14:paraId="69E66C19" w14:textId="77777777" w:rsidR="00F32A4A" w:rsidRDefault="00F32A4A" w:rsidP="00DD0BE2">
                        <w:pPr>
                          <w:pStyle w:val="NoteLevel1"/>
                          <w:numPr>
                            <w:ilvl w:val="0"/>
                            <w:numId w:val="0"/>
                          </w:numPr>
                        </w:pPr>
                      </w:p>
                      <w:p w14:paraId="5AB3BAB0" w14:textId="77777777" w:rsidR="00F32A4A" w:rsidRDefault="00F32A4A" w:rsidP="00DD0BE2">
                        <w:pPr>
                          <w:pStyle w:val="NoteLevel1"/>
                          <w:numPr>
                            <w:ilvl w:val="0"/>
                            <w:numId w:val="0"/>
                          </w:numPr>
                        </w:pPr>
                      </w:p>
                      <w:p w14:paraId="22904181" w14:textId="132DAF88" w:rsidR="00F32A4A" w:rsidRPr="00D50497" w:rsidRDefault="00F32A4A" w:rsidP="00DD0BE2">
                        <w:pPr>
                          <w:pStyle w:val="NoteLevel1"/>
                          <w:numPr>
                            <w:ilvl w:val="0"/>
                            <w:numId w:val="0"/>
                          </w:numPr>
                          <w:rPr>
                            <w:u w:val="single"/>
                          </w:rPr>
                        </w:pPr>
                        <w:r w:rsidRPr="00D50497">
                          <w:rPr>
                            <w:u w:val="single"/>
                          </w:rPr>
                          <w:t>Image credits:</w:t>
                        </w:r>
                      </w:p>
                      <w:p w14:paraId="47CDE974" w14:textId="2EEBAE73" w:rsidR="00F32A4A" w:rsidRDefault="00F32A4A" w:rsidP="00DD0BE2">
                        <w:pPr>
                          <w:pStyle w:val="NoteLevel1"/>
                          <w:numPr>
                            <w:ilvl w:val="0"/>
                            <w:numId w:val="0"/>
                          </w:numPr>
                        </w:pPr>
                        <w:r>
                          <w:t xml:space="preserve">Rhetoric: </w:t>
                        </w:r>
                        <w:r w:rsidRPr="00D50497">
                          <w:t>http://driverlayer.com/img/rhetoric/150/any</w:t>
                        </w:r>
                      </w:p>
                      <w:p w14:paraId="34DAD0E7" w14:textId="7BC70038" w:rsidR="00F32A4A" w:rsidRPr="006035EA" w:rsidRDefault="00F32A4A" w:rsidP="00DD0BE2">
                        <w:pPr>
                          <w:pStyle w:val="NoteLevel1"/>
                          <w:numPr>
                            <w:ilvl w:val="0"/>
                            <w:numId w:val="0"/>
                          </w:numPr>
                        </w:pPr>
                        <w:r w:rsidRPr="006035EA">
                          <w:t>Technology 1: http://notebookcenter.net/computer-technology-wallpaper-2/</w:t>
                        </w:r>
                      </w:p>
                      <w:p w14:paraId="5BB09A79" w14:textId="36A3615C" w:rsidR="00F32A4A" w:rsidRPr="006035EA" w:rsidRDefault="00F32A4A" w:rsidP="00DD0BE2">
                        <w:pPr>
                          <w:pStyle w:val="NoteLevel1"/>
                          <w:numPr>
                            <w:ilvl w:val="0"/>
                            <w:numId w:val="0"/>
                          </w:numPr>
                        </w:pPr>
                        <w:r w:rsidRPr="006035EA">
                          <w:t xml:space="preserve">Technology 2: </w:t>
                        </w:r>
                        <w:hyperlink r:id="rId21" w:history="1">
                          <w:r w:rsidRPr="006035EA">
                            <w:rPr>
                              <w:rStyle w:val="Hyperlink"/>
                              <w:color w:val="auto"/>
                              <w:u w:val="none"/>
                            </w:rPr>
                            <w:t>http://jeffvankooten.com/2013/01/30/how-each-generation-responds-to-technology/</w:t>
                          </w:r>
                        </w:hyperlink>
                      </w:p>
                      <w:p w14:paraId="6F9EC173" w14:textId="591A247E" w:rsidR="00F32A4A" w:rsidRPr="006035EA" w:rsidRDefault="00F32A4A" w:rsidP="00DD0BE2">
                        <w:pPr>
                          <w:pStyle w:val="NoteLevel1"/>
                          <w:numPr>
                            <w:ilvl w:val="0"/>
                            <w:numId w:val="0"/>
                          </w:numPr>
                        </w:pPr>
                        <w:r w:rsidRPr="006035EA">
                          <w:t xml:space="preserve">Technology 3: </w:t>
                        </w:r>
                        <w:hyperlink r:id="rId22" w:history="1">
                          <w:r w:rsidRPr="006035EA">
                            <w:rPr>
                              <w:rStyle w:val="Hyperlink"/>
                              <w:color w:val="auto"/>
                              <w:u w:val="none"/>
                            </w:rPr>
                            <w:t>http://raineugene.org/building-successful-technology-clusters/</w:t>
                          </w:r>
                        </w:hyperlink>
                      </w:p>
                      <w:p w14:paraId="7DC74EB3" w14:textId="77777777" w:rsidR="00F32A4A" w:rsidRDefault="00F32A4A" w:rsidP="00DD0BE2">
                        <w:pPr>
                          <w:pStyle w:val="NoteLevel1"/>
                          <w:numPr>
                            <w:ilvl w:val="0"/>
                            <w:numId w:val="0"/>
                          </w:numPr>
                        </w:pPr>
                      </w:p>
                      <w:p w14:paraId="618F0402" w14:textId="77777777" w:rsidR="00F32A4A" w:rsidRDefault="00F32A4A" w:rsidP="00DD0BE2">
                        <w:pPr>
                          <w:pStyle w:val="NoteLevel1"/>
                          <w:numPr>
                            <w:ilvl w:val="0"/>
                            <w:numId w:val="0"/>
                          </w:numPr>
                        </w:pPr>
                      </w:p>
                      <w:p w14:paraId="4699B35E" w14:textId="77777777" w:rsidR="00F32A4A" w:rsidRPr="006C205D" w:rsidRDefault="00F32A4A" w:rsidP="001C2FE9">
                        <w:pPr>
                          <w:pStyle w:val="NoteLevel1"/>
                          <w:numPr>
                            <w:ilvl w:val="0"/>
                            <w:numId w:val="0"/>
                          </w:numPr>
                          <w:jc w:val="both"/>
                        </w:pPr>
                      </w:p>
                    </w:txbxContent>
                  </v:textbox>
                </v:shape>
                <v:shape id="Text Box 100" o:spid="_x0000_s1104" type="#_x0000_t202" style="position:absolute;left:137160;top:185420;width:4297680;height:556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2" inset="0,0,0,0">
                    <w:txbxContent/>
                  </v:textbox>
                </v:shape>
                <v:shape id="Text Box 102" o:spid="_x0000_s1105" type="#_x0000_t202" style="position:absolute;left:137160;top:741045;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106" type="#_x0000_t202" style="position:absolute;left:137160;top:92583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107" type="#_x0000_t202" style="position:absolute;left:137160;top:111125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108" type="#_x0000_t202" style="position:absolute;left:137160;top:1296670;width:429768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109" type="#_x0000_t202" style="position:absolute;left:137160;top:166687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_x0000_s1110" inset="0,0,0,0">
                    <w:txbxContent/>
                  </v:textbox>
                </v:shape>
                <v:shape id="_x0000_s1110" type="#_x0000_t202" style="position:absolute;left:137160;top:1852295;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_x0000_s1111" inset="0,0,0,0">
                    <w:txbxContent/>
                  </v:textbox>
                </v:shape>
                <v:shape id="_x0000_s1111" type="#_x0000_t202" style="position:absolute;left:137160;top:203708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_x0000_s1112" inset="0,0,0,0">
                    <w:txbxContent/>
                  </v:textbox>
                </v:shape>
                <v:shape id="_x0000_s1112" type="#_x0000_t202" style="position:absolute;left:137160;top:222250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_x0000_s1113" inset="0,0,0,0">
                    <w:txbxContent/>
                  </v:textbox>
                </v:shape>
                <v:shape id="_x0000_s1113" type="#_x0000_t202" style="position:absolute;left:137160;top:240792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_x0000_s1114" inset="0,0,0,0">
                    <w:txbxContent/>
                  </v:textbox>
                </v:shape>
                <v:shape id="_x0000_s1114" type="#_x0000_t202" style="position:absolute;left:137160;top:2593340;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115" type="#_x0000_t202" style="position:absolute;left:137160;top:277812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_x0000_s1116" inset="0,0,0,0">
                    <w:txbxContent/>
                  </v:textbox>
                </v:shape>
                <v:shape id="_x0000_s1116" type="#_x0000_t202" style="position:absolute;left:137160;top:296354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_x0000_s1117" inset="0,0,0,0">
                    <w:txbxContent/>
                  </v:textbox>
                </v:shape>
                <v:shape id="_x0000_s1117" type="#_x0000_t202" style="position:absolute;left:137160;top:3148965;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5" inset="0,0,0,0">
                    <w:txbxContent/>
                  </v:textbox>
                </v:shape>
                <v:shape id="Text Box 115" o:spid="_x0000_s1118" type="#_x0000_t202" style="position:absolute;left:137160;top:333375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_x0000_s1119" inset="0,0,0,0">
                    <w:txbxContent/>
                  </v:textbox>
                </v:shape>
                <v:shape id="_x0000_s1119" type="#_x0000_t202" style="position:absolute;left:137160;top:351917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120" type="#_x0000_t202" style="position:absolute;left:137160;top:3704590;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_x0000_s1121" inset="0,0,0,0">
                    <w:txbxContent/>
                  </v:textbox>
                </v:shape>
                <v:shape id="_x0000_s1121" type="#_x0000_t202" style="position:absolute;left:137160;top:388937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W6vwQAA&#10;ANwAAAAPAAAAZHJzL2Rvd25yZXYueG1sRE9Ni8IwEL0L/ocwgjdN9SDaNYrICguCWOthj2MztsFm&#10;0m2yWv+9ERb2No/3Oct1Z2txp9Ybxwom4wQEceG04VLBOd+N5iB8QNZYOyYFT/KwXvV7S0y1e3BG&#10;91MoRQxhn6KCKoQmldIXFVn0Y9cQR+7qWoshwraUusVHDLe1nCbJTFo0HBsqbGhbUXE7/VoFm2/O&#10;Ps3P4XLMrpnJ80XC+9lNqeGg23yACNSFf/Gf+0vH+ZMF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1ur8EAAADcAAAADwAAAAAAAAAAAAAAAACXAgAAZHJzL2Rvd25y&#10;ZXYueG1sUEsFBgAAAAAEAAQA9QAAAIUDAAAAAA==&#10;" filled="f" stroked="f">
                  <v:textbox style="mso-next-textbox:#Text Box 120" inset="0,0,0,0">
                    <w:txbxContent/>
                  </v:textbox>
                </v:shape>
                <v:shape id="Text Box 120" o:spid="_x0000_s1122" type="#_x0000_t202" style="position:absolute;left:137160;top:407479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w2PxQAA&#10;ANwAAAAPAAAAZHJzL2Rvd25yZXYueG1sRI9Ba8JAEIXvhf6HZYTe6kYPoqmrSKlQKEhjPPQ4zY7J&#10;YnY2Zrca/33nIHib4b1575vlevCtulAfXWADk3EGirgK1nFt4FBuX+egYkK22AYmAzeKsF49Py0x&#10;t+HKBV32qVYSwjFHA01KXa51rBryGMehIxbtGHqPSda+1rbHq4T7Vk+zbKY9OpaGBjt6b6g67f+8&#10;gc0PFx/uvPv9Lo6FK8tFxl+zkzEvo2HzBirRkB7m+/WnFfyp4Ms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rDY/FAAAA3AAAAA8AAAAAAAAAAAAAAAAAlwIAAGRycy9k&#10;b3ducmV2LnhtbFBLBQYAAAAABAAEAPUAAACJAwAAAAA=&#10;" filled="f" stroked="f">
                  <v:textbox style="mso-next-textbox:#_x0000_s1123" inset="0,0,0,0">
                    <w:txbxContent/>
                  </v:textbox>
                </v:shape>
                <v:shape id="_x0000_s1123" type="#_x0000_t202" style="position:absolute;left:137160;top:4260215;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6gUwQAA&#10;ANwAAAAPAAAAZHJzL2Rvd25yZXYueG1sRE9Ni8IwEL0L/ocwwt401YNo1ygiKwgLi7Ue9jg2Yxts&#10;Jt0mq/XfG0HwNo/3OYtVZ2txpdYbxwrGowQEceG04VLBMd8OZyB8QNZYOyYFd/KwWvZ7C0y1u3FG&#10;10MoRQxhn6KCKoQmldIXFVn0I9cQR+7sWoshwraUusVbDLe1nCTJVFo0HBsqbGhTUXE5/FsF61/O&#10;vszfz2mfnTOT5/OEv6cXpT4G3foTRKAuvMUv907H+ZMx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SeoFMEAAADcAAAADwAAAAAAAAAAAAAAAACXAgAAZHJzL2Rvd25y&#10;ZXYueG1sUEsFBgAAAAAEAAQA9QAAAIUDAAAAAA==&#10;" filled="f" stroked="f">
                  <v:textbox style="mso-next-textbox:#_x0000_s1124" inset="0,0,0,0">
                    <w:txbxContent/>
                  </v:textbox>
                </v:shape>
                <v:shape id="_x0000_s1124" type="#_x0000_t202" style="position:absolute;left:2900680;top:4445000;width:153416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3" inset="0,0,0,0">
                    <w:txbxContent/>
                  </v:textbox>
                </v:shape>
                <v:shape id="Text Box 123" o:spid="_x0000_s1125" type="#_x0000_t202" style="position:absolute;left:2900680;top:4776470;width:153416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126" type="#_x0000_t202" style="position:absolute;left:2900680;top:4961890;width:153416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6" inset="0,0,0,0">
                    <w:txbxContent/>
                  </v:textbox>
                </v:shape>
                <v:shape id="Text Box 126" o:spid="_x0000_s1127" type="#_x0000_t202" style="position:absolute;left:2900680;top:5146675;width:153416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7" inset="0,0,0,0">
                    <w:txbxContent/>
                  </v:textbox>
                </v:shape>
                <v:shape id="Text Box 127" o:spid="_x0000_s1128" type="#_x0000_t202" style="position:absolute;left:2900680;top:5332095;width:153416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28" inset="0,0,0,0">
                    <w:txbxContent/>
                  </v:textbox>
                </v:shape>
                <v:shape id="Text Box 128" o:spid="_x0000_s1129" type="#_x0000_t202" style="position:absolute;left:137160;top:5517515;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130" type="#_x0000_t202" style="position:absolute;left:137160;top:570230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_x0000_s1131" inset="0,0,0,0">
                    <w:txbxContent/>
                  </v:textbox>
                </v:shape>
                <v:shape id="_x0000_s1131" type="#_x0000_t202" style="position:absolute;left:137160;top:5887720;width:4297680;height:371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_x0000_s1132" inset="0,0,0,0">
                    <w:txbxContent/>
                  </v:textbox>
                </v:shape>
                <v:shape id="_x0000_s1132" type="#_x0000_t202" style="position:absolute;left:137160;top:6257925;width:4297680;height:556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133" type="#_x0000_t202" style="position:absolute;left:137160;top:6813550;width:4297680;height:372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134" type="#_x0000_t202" style="position:absolute;left:137160;top:7184390;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135" type="#_x0000_t202" style="position:absolute;left:137160;top:7369810;width:429768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_x0000_s1136" inset="0,0,0,0">
                    <w:txbxContent/>
                  </v:textbox>
                </v:shape>
                <v:shape id="_x0000_s1136" type="#_x0000_t202" style="position:absolute;left:137160;top:7554595;width:4297680;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inset="0,0,0,0">
                    <w:txbxContent/>
                  </v:textbox>
                </v:shape>
                <w10:wrap type="through" anchorx="page" anchory="page"/>
              </v:group>
            </w:pict>
          </mc:Fallback>
        </mc:AlternateContent>
      </w:r>
      <w:r w:rsidR="00E873D2">
        <w:rPr>
          <w:noProof/>
        </w:rPr>
        <mc:AlternateContent>
          <mc:Choice Requires="wps">
            <w:drawing>
              <wp:anchor distT="0" distB="0" distL="114300" distR="114300" simplePos="0" relativeHeight="251658298" behindDoc="0" locked="0" layoutInCell="1" allowOverlap="1" wp14:anchorId="08EAA19C" wp14:editId="2584633C">
                <wp:simplePos x="0" y="0"/>
                <wp:positionH relativeFrom="page">
                  <wp:posOffset>5166360</wp:posOffset>
                </wp:positionH>
                <wp:positionV relativeFrom="page">
                  <wp:posOffset>800100</wp:posOffset>
                </wp:positionV>
                <wp:extent cx="1838960" cy="3771900"/>
                <wp:effectExtent l="0" t="0" r="0" b="12700"/>
                <wp:wrapTight wrapText="bothSides">
                  <wp:wrapPolygon edited="0">
                    <wp:start x="895" y="0"/>
                    <wp:lineTo x="895" y="21527"/>
                    <wp:lineTo x="20287" y="21527"/>
                    <wp:lineTo x="20287" y="0"/>
                    <wp:lineTo x="895" y="0"/>
                  </wp:wrapPolygon>
                </wp:wrapTight>
                <wp:docPr id="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8E0C289" w14:textId="0FD7482C" w:rsidR="00F32A4A" w:rsidRDefault="00F32A4A" w:rsidP="00F4762E">
                            <w:pPr>
                              <w:pStyle w:val="Caption"/>
                            </w:pPr>
                            <w:r>
                              <w:t xml:space="preserve">In addition to design work, helping students navigate information and social interconnection in a </w:t>
                            </w:r>
                            <w:proofErr w:type="spellStart"/>
                            <w:r>
                              <w:t>hyperconnected</w:t>
                            </w:r>
                            <w:proofErr w:type="spellEnd"/>
                            <w:r>
                              <w:t xml:space="preserve"> culture will require continued research, theory, and new pedagogical frameworks and maps. </w:t>
                            </w:r>
                          </w:p>
                          <w:p w14:paraId="3F623AF3" w14:textId="3C43D037" w:rsidR="00F32A4A" w:rsidRPr="00D859EC" w:rsidRDefault="00F32A4A" w:rsidP="00F4762E">
                            <w:pPr>
                              <w:pStyle w:val="Caption"/>
                            </w:pPr>
                            <w:r>
                              <w:t xml:space="preserve">Stacey </w:t>
                            </w:r>
                            <w:proofErr w:type="spellStart"/>
                            <w:r>
                              <w:t>Pigg</w:t>
                            </w:r>
                            <w:proofErr w:type="spellEnd"/>
                            <w:r>
                              <w:t xml:space="preserve"> (2014)</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37" type="#_x0000_t202" style="position:absolute;left:0;text-align:left;margin-left:406.8pt;margin-top:63pt;width:144.8pt;height:297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" filled="f" stroked="f">
                <v:textbox inset="10.8pt,0,10.8pt,0">
                  <w:txbxContent>
                    <w:p w14:paraId="08E0C289" w14:textId="0FD7482C" w:rsidR="00F32A4A" w:rsidRDefault="00F32A4A" w:rsidP="00F4762E">
                      <w:pPr>
                        <w:pStyle w:val="Caption"/>
                      </w:pPr>
                      <w:r>
                        <w:t xml:space="preserve">In addition to design work, helping students navigate information and social interconnection in a </w:t>
                      </w:r>
                      <w:proofErr w:type="spellStart"/>
                      <w:r>
                        <w:t>hyperconnected</w:t>
                      </w:r>
                      <w:proofErr w:type="spellEnd"/>
                      <w:r>
                        <w:t xml:space="preserve"> culture will require continued research, theory, and new pedagogical frameworks and maps. </w:t>
                      </w:r>
                    </w:p>
                    <w:p w14:paraId="3F623AF3" w14:textId="3C43D037" w:rsidR="00F32A4A" w:rsidRPr="00D859EC" w:rsidRDefault="00F32A4A" w:rsidP="00F4762E">
                      <w:pPr>
                        <w:pStyle w:val="Caption"/>
                      </w:pPr>
                      <w:r>
                        <w:t xml:space="preserve">Stacey </w:t>
                      </w:r>
                      <w:proofErr w:type="spellStart"/>
                      <w:r>
                        <w:t>Pigg</w:t>
                      </w:r>
                      <w:proofErr w:type="spellEnd"/>
                      <w:r>
                        <w:t xml:space="preserve"> (2014)</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301" behindDoc="0" locked="0" layoutInCell="1" allowOverlap="1" wp14:anchorId="700D7345" wp14:editId="46FCE276">
                <wp:simplePos x="0" y="0"/>
                <wp:positionH relativeFrom="page">
                  <wp:posOffset>459740</wp:posOffset>
                </wp:positionH>
                <wp:positionV relativeFrom="page">
                  <wp:posOffset>6038215</wp:posOffset>
                </wp:positionV>
                <wp:extent cx="2971800" cy="228600"/>
                <wp:effectExtent l="0" t="0" r="0" b="0"/>
                <wp:wrapTight wrapText="bothSides">
                  <wp:wrapPolygon edited="0">
                    <wp:start x="185" y="0"/>
                    <wp:lineTo x="185" y="19200"/>
                    <wp:lineTo x="21231" y="19200"/>
                    <wp:lineTo x="21231" y="0"/>
                    <wp:lineTo x="185" y="0"/>
                  </wp:wrapPolygon>
                </wp:wrapTight>
                <wp:docPr id="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1B1C0C" w14:textId="78964F0C" w:rsidR="00F32A4A" w:rsidRPr="00464DDB" w:rsidRDefault="00F32A4A" w:rsidP="00950014">
                            <w:pPr>
                              <w:pStyle w:val="Organization"/>
                            </w:pP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38" type="#_x0000_t202" style="position:absolute;left:0;text-align:left;margin-left:36.2pt;margin-top:475.45pt;width:234pt;height:18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" filled="f" stroked="f">
                <v:textbox inset=",0,,0">
                  <w:txbxContent>
                    <w:p w14:paraId="3F1B1C0C" w14:textId="78964F0C" w:rsidR="00F32A4A" w:rsidRPr="00464DDB" w:rsidRDefault="00F32A4A" w:rsidP="00950014">
                      <w:pPr>
                        <w:pStyle w:val="Organization"/>
                      </w:pPr>
                      <w:r>
                        <w:t xml:space="preserve">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302" behindDoc="0" locked="0" layoutInCell="1" allowOverlap="1" wp14:anchorId="1C31CE93" wp14:editId="79DCD613">
                <wp:simplePos x="0" y="0"/>
                <wp:positionH relativeFrom="page">
                  <wp:posOffset>459740</wp:posOffset>
                </wp:positionH>
                <wp:positionV relativeFrom="page">
                  <wp:posOffset>6271260</wp:posOffset>
                </wp:positionV>
                <wp:extent cx="2971800" cy="698500"/>
                <wp:effectExtent l="0" t="0" r="0" b="12700"/>
                <wp:wrapTight wrapText="bothSides">
                  <wp:wrapPolygon edited="0">
                    <wp:start x="185" y="0"/>
                    <wp:lineTo x="185" y="21207"/>
                    <wp:lineTo x="21231" y="21207"/>
                    <wp:lineTo x="21231" y="0"/>
                    <wp:lineTo x="185" y="0"/>
                  </wp:wrapPolygon>
                </wp:wrapTight>
                <wp:docPr id="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1009" w14:textId="1DE47A39" w:rsidR="00F32A4A" w:rsidRPr="00CA47DA" w:rsidRDefault="00F32A4A" w:rsidP="00950014">
                            <w:pPr>
                              <w:pStyle w:val="BodyText3"/>
                            </w:pPr>
                            <w:r>
                              <w:t xml:space="preserve">  </w:t>
                            </w:r>
                            <w:r w:rsidRPr="0024394B">
                              <w:br/>
                            </w:r>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39" type="#_x0000_t202" style="position:absolute;left:0;text-align:left;margin-left:36.2pt;margin-top:493.8pt;width:234pt;height:55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" filled="f" stroked="f">
                <v:textbox inset=",0,,0">
                  <w:txbxContent>
                    <w:p w14:paraId="11671009" w14:textId="1DE47A39" w:rsidR="00F32A4A" w:rsidRPr="00CA47DA" w:rsidRDefault="00F32A4A" w:rsidP="00950014">
                      <w:pPr>
                        <w:pStyle w:val="BodyText3"/>
                      </w:pPr>
                      <w:r>
                        <w:t xml:space="preserve">  </w:t>
                      </w:r>
                      <w:r w:rsidRPr="0024394B">
                        <w:br/>
                      </w:r>
                      <w:r>
                        <w:t xml:space="preserve"> </w:t>
                      </w:r>
                    </w:p>
                  </w:txbxContent>
                </v:textbox>
                <w10:wrap type="tight" anchorx="page" anchory="page"/>
              </v:shape>
            </w:pict>
          </mc:Fallback>
        </mc:AlternateContent>
      </w:r>
      <w:r w:rsidR="00C1391B">
        <w:rPr>
          <w:noProof/>
        </w:rPr>
        <mc:AlternateContent>
          <mc:Choice Requires="wps">
            <w:drawing>
              <wp:anchor distT="0" distB="0" distL="114300" distR="114300" simplePos="0" relativeHeight="251658297" behindDoc="0" locked="0" layoutInCell="1" allowOverlap="1" wp14:anchorId="36182F7D" wp14:editId="3E7E7F09">
                <wp:simplePos x="0" y="0"/>
                <wp:positionH relativeFrom="page">
                  <wp:posOffset>594360</wp:posOffset>
                </wp:positionH>
                <wp:positionV relativeFrom="page">
                  <wp:posOffset>723900</wp:posOffset>
                </wp:positionV>
                <wp:extent cx="4572000" cy="673100"/>
                <wp:effectExtent l="0" t="0" r="0" b="12700"/>
                <wp:wrapTight wrapText="bothSides">
                  <wp:wrapPolygon edited="0">
                    <wp:start x="360" y="0"/>
                    <wp:lineTo x="360" y="21192"/>
                    <wp:lineTo x="21120" y="21192"/>
                    <wp:lineTo x="21120" y="0"/>
                    <wp:lineTo x="360" y="0"/>
                  </wp:wrapPolygon>
                </wp:wrapTight>
                <wp:docPr id="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C6A1700" w14:textId="0CFACD1B" w:rsidR="00F32A4A" w:rsidRPr="00D859EC" w:rsidRDefault="00F32A4A" w:rsidP="00950014">
                            <w:pPr>
                              <w:pStyle w:val="BlockHeading"/>
                            </w:pPr>
                            <w:r>
                              <w:t>Rhetoric and Technology Portfolio</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40" type="#_x0000_t202" style="position:absolute;left:0;text-align:left;margin-left:46.8pt;margin-top:57pt;width:5in;height:53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" filled="f" stroked="f">
                <v:textbox inset="10.8pt,0,10.8pt,0">
                  <w:txbxContent>
                    <w:p w14:paraId="7C6A1700" w14:textId="0CFACD1B" w:rsidR="00F32A4A" w:rsidRPr="00D859EC" w:rsidRDefault="00F32A4A" w:rsidP="00950014">
                      <w:pPr>
                        <w:pStyle w:val="BlockHeading"/>
                      </w:pPr>
                      <w:r>
                        <w:t>Rhetoric and Technology Portfolio</w:t>
                      </w:r>
                    </w:p>
                  </w:txbxContent>
                </v:textbox>
                <w10:wrap type="tight" anchorx="page" anchory="page"/>
              </v:shape>
            </w:pict>
          </mc:Fallback>
        </mc:AlternateContent>
      </w:r>
    </w:p>
    <w:sectPr w:rsidR="00950014" w:rsidSect="00950014">
      <w:headerReference w:type="first" r:id="rId23"/>
      <w:foot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5CBDA" w14:textId="77777777" w:rsidR="00CE3D7A" w:rsidRDefault="00CE3D7A">
      <w:r>
        <w:separator/>
      </w:r>
    </w:p>
  </w:endnote>
  <w:endnote w:type="continuationSeparator" w:id="0">
    <w:p w14:paraId="73E48DF5" w14:textId="77777777" w:rsidR="00CE3D7A" w:rsidRDefault="00CE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2AFCC" w14:textId="77777777" w:rsidR="00F32A4A" w:rsidRDefault="00F32A4A">
    <w:pPr>
      <w:pStyle w:val="Footer"/>
    </w:pPr>
    <w:r>
      <w:rPr>
        <w:noProof/>
      </w:rPr>
      <mc:AlternateContent>
        <mc:Choice Requires="wps">
          <w:drawing>
            <wp:anchor distT="0" distB="0" distL="114300" distR="114300" simplePos="0" relativeHeight="251658246" behindDoc="0" locked="0" layoutInCell="1" allowOverlap="1" wp14:anchorId="361554DA" wp14:editId="6B6501EA">
              <wp:simplePos x="0" y="0"/>
              <wp:positionH relativeFrom="page">
                <wp:posOffset>7378700</wp:posOffset>
              </wp:positionH>
              <wp:positionV relativeFrom="page">
                <wp:posOffset>9474200</wp:posOffset>
              </wp:positionV>
              <wp:extent cx="274320" cy="182880"/>
              <wp:effectExtent l="0" t="0" r="5080"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42A86" w14:textId="77777777" w:rsidR="00F32A4A" w:rsidRPr="00045304" w:rsidRDefault="00F32A4A" w:rsidP="00045304">
                          <w:pPr>
                            <w:pStyle w:val="Footer"/>
                          </w:pPr>
                          <w:r>
                            <w:fldChar w:fldCharType="begin"/>
                          </w:r>
                          <w:r>
                            <w:instrText xml:space="preserve"> page </w:instrText>
                          </w:r>
                          <w:r>
                            <w:fldChar w:fldCharType="separate"/>
                          </w:r>
                          <w:r w:rsidR="00CE3D7A">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141" type="#_x0000_t202" style="position:absolute;margin-left:581pt;margin-top:746pt;width:21.6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s9zK4CAACo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" filled="f" stroked="f">
              <v:textbox inset="0,0,0,0">
                <w:txbxContent>
                  <w:p w14:paraId="0BB42A86" w14:textId="77777777" w:rsidR="00F32A4A" w:rsidRPr="00045304" w:rsidRDefault="00F32A4A" w:rsidP="00045304">
                    <w:pPr>
                      <w:pStyle w:val="Footer"/>
                    </w:pPr>
                    <w:r>
                      <w:fldChar w:fldCharType="begin"/>
                    </w:r>
                    <w:r>
                      <w:instrText xml:space="preserve"> page </w:instrText>
                    </w:r>
                    <w:r>
                      <w:fldChar w:fldCharType="separate"/>
                    </w:r>
                    <w:r w:rsidR="00CE3D7A">
                      <w:t>6</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9D0A" w14:textId="77777777" w:rsidR="00F32A4A" w:rsidRDefault="00F32A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F88E9" w14:textId="77777777" w:rsidR="00CE3D7A" w:rsidRDefault="00CE3D7A">
      <w:r>
        <w:separator/>
      </w:r>
    </w:p>
  </w:footnote>
  <w:footnote w:type="continuationSeparator" w:id="0">
    <w:p w14:paraId="3F65418E" w14:textId="77777777" w:rsidR="00CE3D7A" w:rsidRDefault="00CE3D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BAB73" w14:textId="77777777" w:rsidR="00F32A4A" w:rsidRDefault="00F32A4A">
    <w:pPr>
      <w:pStyle w:val="Header"/>
    </w:pPr>
    <w:r>
      <w:rPr>
        <w:noProof/>
      </w:rPr>
      <w:drawing>
        <wp:anchor distT="0" distB="0" distL="114300" distR="114300" simplePos="0" relativeHeight="251658240" behindDoc="0" locked="0" layoutInCell="1" allowOverlap="1" wp14:anchorId="1D075C3B" wp14:editId="3E69FE67">
          <wp:simplePos x="5486400" y="8229600"/>
          <wp:positionH relativeFrom="page">
            <wp:posOffset>457200</wp:posOffset>
          </wp:positionH>
          <wp:positionV relativeFrom="page">
            <wp:posOffset>457200</wp:posOffset>
          </wp:positionV>
          <wp:extent cx="6858000" cy="3429000"/>
          <wp:effectExtent l="25400" t="0" r="0" b="0"/>
          <wp:wrapNone/>
          <wp:docPr id="54" name="Picture 54" descr=":Rev news assets:Assets: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Picture 1" descr=":Rev news assets:Assets:Overlay-Cover.png"/>
                  <pic:cNvPicPr>
                    <a:picLocks noChangeAspect="1" noChangeArrowheads="1"/>
                  </pic:cNvPicPr>
                </pic:nvPicPr>
                <pic:blipFill>
                  <a:blip r:embed="rId1"/>
                  <a:srcRect/>
                  <a:stretch>
                    <a:fillRect/>
                  </a:stretch>
                </pic:blipFill>
                <pic:spPr bwMode="auto">
                  <a:xfrm>
                    <a:off x="0" y="0"/>
                    <a:ext cx="6858000" cy="3429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3E9B0" w14:textId="77777777" w:rsidR="00F32A4A" w:rsidRDefault="00F32A4A">
    <w:pPr>
      <w:pStyle w:val="Header"/>
    </w:pPr>
    <w:r>
      <w:rPr>
        <w:noProof/>
      </w:rPr>
      <w:drawing>
        <wp:anchor distT="0" distB="0" distL="114300" distR="114300" simplePos="0" relativeHeight="251658241" behindDoc="0" locked="0" layoutInCell="1" allowOverlap="1" wp14:anchorId="03518D63" wp14:editId="6AA9CBE1">
          <wp:simplePos x="5486400" y="8229600"/>
          <wp:positionH relativeFrom="page">
            <wp:posOffset>457200</wp:posOffset>
          </wp:positionH>
          <wp:positionV relativeFrom="page">
            <wp:posOffset>457200</wp:posOffset>
          </wp:positionV>
          <wp:extent cx="6858000" cy="4114800"/>
          <wp:effectExtent l="25400" t="0" r="0" b="0"/>
          <wp:wrapNone/>
          <wp:docPr id="2" name="Picture 2" descr=":Rev news assets:Assets:Overlay-Ma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2" descr=":Rev news assets:Assets:Overlay-Mailer.png"/>
                  <pic:cNvPicPr>
                    <a:picLocks noChangeAspect="1" noChangeArrowheads="1"/>
                  </pic:cNvPicPr>
                </pic:nvPicPr>
                <pic:blipFill>
                  <a:blip r:embed="rId1"/>
                  <a:srcRect/>
                  <a:stretch>
                    <a:fillRect/>
                  </a:stretch>
                </pic:blipFill>
                <pic:spPr bwMode="auto">
                  <a:xfrm>
                    <a:off x="0" y="0"/>
                    <a:ext cx="6858000" cy="41148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C784E8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74F74F2"/>
    <w:multiLevelType w:val="hybridMultilevel"/>
    <w:tmpl w:val="9134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7F42B55"/>
    <w:multiLevelType w:val="hybridMultilevel"/>
    <w:tmpl w:val="18F6D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5"/>
    <w:docVar w:name="OpenInPublishingView" w:val="0"/>
    <w:docVar w:name="ShowStaticGuides" w:val="1"/>
  </w:docVars>
  <w:rsids>
    <w:rsidRoot w:val="00950014"/>
    <w:rsid w:val="00013BD9"/>
    <w:rsid w:val="0001601C"/>
    <w:rsid w:val="0002138C"/>
    <w:rsid w:val="00045304"/>
    <w:rsid w:val="00055AA2"/>
    <w:rsid w:val="000A0362"/>
    <w:rsid w:val="000B710D"/>
    <w:rsid w:val="000E6CDF"/>
    <w:rsid w:val="00142FE6"/>
    <w:rsid w:val="00184E02"/>
    <w:rsid w:val="001C2FE9"/>
    <w:rsid w:val="001C403C"/>
    <w:rsid w:val="001E60C6"/>
    <w:rsid w:val="002042C5"/>
    <w:rsid w:val="00225A0D"/>
    <w:rsid w:val="00252143"/>
    <w:rsid w:val="00252370"/>
    <w:rsid w:val="00255714"/>
    <w:rsid w:val="002C1356"/>
    <w:rsid w:val="002F05EA"/>
    <w:rsid w:val="003333F6"/>
    <w:rsid w:val="003434DD"/>
    <w:rsid w:val="00354AC6"/>
    <w:rsid w:val="003A5822"/>
    <w:rsid w:val="003E7EB9"/>
    <w:rsid w:val="003F31A6"/>
    <w:rsid w:val="0040228C"/>
    <w:rsid w:val="0043113E"/>
    <w:rsid w:val="004416BF"/>
    <w:rsid w:val="00492729"/>
    <w:rsid w:val="004D3435"/>
    <w:rsid w:val="00501121"/>
    <w:rsid w:val="005808C3"/>
    <w:rsid w:val="00590C83"/>
    <w:rsid w:val="005947FA"/>
    <w:rsid w:val="006035EA"/>
    <w:rsid w:val="00646AC0"/>
    <w:rsid w:val="006A20E3"/>
    <w:rsid w:val="006A3F77"/>
    <w:rsid w:val="00777FA3"/>
    <w:rsid w:val="00844A21"/>
    <w:rsid w:val="00950014"/>
    <w:rsid w:val="00953208"/>
    <w:rsid w:val="00981291"/>
    <w:rsid w:val="00A170ED"/>
    <w:rsid w:val="00A249A9"/>
    <w:rsid w:val="00A26AA4"/>
    <w:rsid w:val="00A5759C"/>
    <w:rsid w:val="00A65C5F"/>
    <w:rsid w:val="00A70FE8"/>
    <w:rsid w:val="00A76B1B"/>
    <w:rsid w:val="00A957C1"/>
    <w:rsid w:val="00AA4772"/>
    <w:rsid w:val="00AC6F67"/>
    <w:rsid w:val="00AD0BE8"/>
    <w:rsid w:val="00AF3457"/>
    <w:rsid w:val="00B21AFE"/>
    <w:rsid w:val="00B45BED"/>
    <w:rsid w:val="00BB4C79"/>
    <w:rsid w:val="00BD6958"/>
    <w:rsid w:val="00BE3EA9"/>
    <w:rsid w:val="00C1391B"/>
    <w:rsid w:val="00C546A7"/>
    <w:rsid w:val="00CE3D7A"/>
    <w:rsid w:val="00D01087"/>
    <w:rsid w:val="00D057B3"/>
    <w:rsid w:val="00D34F78"/>
    <w:rsid w:val="00D50497"/>
    <w:rsid w:val="00D5237E"/>
    <w:rsid w:val="00D56856"/>
    <w:rsid w:val="00D80881"/>
    <w:rsid w:val="00D94232"/>
    <w:rsid w:val="00DC25F2"/>
    <w:rsid w:val="00DC44D5"/>
    <w:rsid w:val="00DD0BE2"/>
    <w:rsid w:val="00DD4368"/>
    <w:rsid w:val="00E4482A"/>
    <w:rsid w:val="00E558B6"/>
    <w:rsid w:val="00E873D2"/>
    <w:rsid w:val="00E97C12"/>
    <w:rsid w:val="00F32A4A"/>
    <w:rsid w:val="00F4762E"/>
    <w:rsid w:val="00F92A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C0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691"/>
    <w:pPr>
      <w:spacing w:after="0"/>
    </w:pPr>
  </w:style>
  <w:style w:type="paragraph" w:styleId="Heading1">
    <w:name w:val="heading 1"/>
    <w:basedOn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paragraph" w:styleId="NoteLevel1">
    <w:name w:val="Note Level 1"/>
    <w:basedOn w:val="Normal"/>
    <w:uiPriority w:val="99"/>
    <w:unhideWhenUsed/>
    <w:rsid w:val="00950014"/>
    <w:pPr>
      <w:keepNext/>
      <w:numPr>
        <w:numId w:val="1"/>
      </w:numPr>
      <w:contextualSpacing/>
      <w:outlineLvl w:val="0"/>
    </w:pPr>
    <w:rPr>
      <w:rFonts w:ascii="Verdana" w:hAnsi="Verdana"/>
    </w:rPr>
  </w:style>
  <w:style w:type="paragraph" w:styleId="NoteLevel2">
    <w:name w:val="Note Level 2"/>
    <w:basedOn w:val="Normal"/>
    <w:uiPriority w:val="99"/>
    <w:unhideWhenUsed/>
    <w:rsid w:val="00950014"/>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950014"/>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950014"/>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950014"/>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950014"/>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950014"/>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950014"/>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950014"/>
    <w:pPr>
      <w:keepNext/>
      <w:numPr>
        <w:ilvl w:val="8"/>
        <w:numId w:val="1"/>
      </w:numPr>
      <w:contextualSpacing/>
      <w:outlineLvl w:val="8"/>
    </w:pPr>
    <w:rPr>
      <w:rFonts w:ascii="Verdana" w:hAnsi="Verdana"/>
    </w:rPr>
  </w:style>
  <w:style w:type="table" w:styleId="TableGrid">
    <w:name w:val="Table Grid"/>
    <w:basedOn w:val="TableNormal"/>
    <w:uiPriority w:val="59"/>
    <w:rsid w:val="00055AA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2FE9"/>
    <w:rPr>
      <w:color w:val="ABF24D" w:themeColor="hyperlink"/>
      <w:u w:val="single"/>
    </w:rPr>
  </w:style>
  <w:style w:type="character" w:styleId="FollowedHyperlink">
    <w:name w:val="FollowedHyperlink"/>
    <w:basedOn w:val="DefaultParagraphFont"/>
    <w:uiPriority w:val="99"/>
    <w:semiHidden/>
    <w:unhideWhenUsed/>
    <w:rsid w:val="00D50497"/>
    <w:rPr>
      <w:color w:val="A0E7FB"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Closing" w:uiPriority="0"/>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691"/>
    <w:pPr>
      <w:spacing w:after="0"/>
    </w:pPr>
  </w:style>
  <w:style w:type="paragraph" w:styleId="Heading1">
    <w:name w:val="heading 1"/>
    <w:basedOn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paragraph" w:styleId="NoteLevel1">
    <w:name w:val="Note Level 1"/>
    <w:basedOn w:val="Normal"/>
    <w:uiPriority w:val="99"/>
    <w:unhideWhenUsed/>
    <w:rsid w:val="00950014"/>
    <w:pPr>
      <w:keepNext/>
      <w:numPr>
        <w:numId w:val="1"/>
      </w:numPr>
      <w:contextualSpacing/>
      <w:outlineLvl w:val="0"/>
    </w:pPr>
    <w:rPr>
      <w:rFonts w:ascii="Verdana" w:hAnsi="Verdana"/>
    </w:rPr>
  </w:style>
  <w:style w:type="paragraph" w:styleId="NoteLevel2">
    <w:name w:val="Note Level 2"/>
    <w:basedOn w:val="Normal"/>
    <w:uiPriority w:val="99"/>
    <w:unhideWhenUsed/>
    <w:rsid w:val="00950014"/>
    <w:pPr>
      <w:keepNext/>
      <w:numPr>
        <w:ilvl w:val="1"/>
        <w:numId w:val="1"/>
      </w:numPr>
      <w:contextualSpacing/>
      <w:outlineLvl w:val="1"/>
    </w:pPr>
    <w:rPr>
      <w:rFonts w:ascii="Verdana" w:hAnsi="Verdana"/>
    </w:rPr>
  </w:style>
  <w:style w:type="paragraph" w:styleId="NoteLevel3">
    <w:name w:val="Note Level 3"/>
    <w:basedOn w:val="Normal"/>
    <w:uiPriority w:val="99"/>
    <w:unhideWhenUsed/>
    <w:rsid w:val="00950014"/>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950014"/>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950014"/>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950014"/>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950014"/>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950014"/>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950014"/>
    <w:pPr>
      <w:keepNext/>
      <w:numPr>
        <w:ilvl w:val="8"/>
        <w:numId w:val="1"/>
      </w:numPr>
      <w:contextualSpacing/>
      <w:outlineLvl w:val="8"/>
    </w:pPr>
    <w:rPr>
      <w:rFonts w:ascii="Verdana" w:hAnsi="Verdana"/>
    </w:rPr>
  </w:style>
  <w:style w:type="table" w:styleId="TableGrid">
    <w:name w:val="Table Grid"/>
    <w:basedOn w:val="TableNormal"/>
    <w:uiPriority w:val="59"/>
    <w:rsid w:val="00055AA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C2FE9"/>
    <w:rPr>
      <w:color w:val="ABF24D" w:themeColor="hyperlink"/>
      <w:u w:val="single"/>
    </w:rPr>
  </w:style>
  <w:style w:type="character" w:styleId="FollowedHyperlink">
    <w:name w:val="FollowedHyperlink"/>
    <w:basedOn w:val="DefaultParagraphFont"/>
    <w:uiPriority w:val="99"/>
    <w:semiHidden/>
    <w:unhideWhenUsed/>
    <w:rsid w:val="00D50497"/>
    <w:rPr>
      <w:color w:val="A0E7F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raineugene.org/building-successful-technology-clusters/" TargetMode="External"/><Relationship Id="rId21" Type="http://schemas.openxmlformats.org/officeDocument/2006/relationships/hyperlink" Target="http://jeffvankooten.com/2013/01/30/how-each-generation-responds-to-technology/" TargetMode="External"/><Relationship Id="rId22" Type="http://schemas.openxmlformats.org/officeDocument/2006/relationships/hyperlink" Target="http://raineugene.org/building-successful-technology-clusters/" TargetMode="Externa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jeffvankooten.com/2013/01/30/how-each-generation-responds-to-technolog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volution%20Newsletter.dotx" TargetMode="External"/></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Revolution Newsletter.dotx</Template>
  <TotalTime>44</TotalTime>
  <Pages>7</Pages>
  <Words>9</Words>
  <Characters>53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brunk</dc:creator>
  <cp:keywords/>
  <dc:description/>
  <cp:lastModifiedBy>J F</cp:lastModifiedBy>
  <cp:revision>2</cp:revision>
  <cp:lastPrinted>2015-01-05T23:25:00Z</cp:lastPrinted>
  <dcterms:created xsi:type="dcterms:W3CDTF">2015-01-11T22:34:00Z</dcterms:created>
  <dcterms:modified xsi:type="dcterms:W3CDTF">2015-01-21T23:35:00Z</dcterms:modified>
  <cp:category/>
</cp:coreProperties>
</file>